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E5" w:rsidRPr="00B1456C" w:rsidRDefault="000B2EE5" w:rsidP="00CC684E">
      <w:pPr>
        <w:jc w:val="center"/>
        <w:rPr>
          <w:b/>
          <w:sz w:val="28"/>
          <w:szCs w:val="28"/>
        </w:rPr>
      </w:pPr>
      <w:r w:rsidRPr="00B1456C">
        <w:rPr>
          <w:b/>
          <w:sz w:val="28"/>
          <w:szCs w:val="28"/>
        </w:rPr>
        <w:t xml:space="preserve">АДМИНИСТРАЦИЯ ГОРОДА БЕРДСКА </w:t>
      </w:r>
    </w:p>
    <w:p w:rsidR="000B2EE5" w:rsidRPr="00B1456C" w:rsidRDefault="000B2EE5" w:rsidP="00CC684E">
      <w:pPr>
        <w:rPr>
          <w:sz w:val="28"/>
          <w:szCs w:val="28"/>
        </w:rPr>
      </w:pPr>
    </w:p>
    <w:p w:rsidR="000B2EE5" w:rsidRPr="00B1456C" w:rsidRDefault="000B2EE5" w:rsidP="00CC684E">
      <w:pPr>
        <w:jc w:val="center"/>
        <w:rPr>
          <w:b/>
          <w:spacing w:val="52"/>
          <w:sz w:val="28"/>
          <w:szCs w:val="28"/>
        </w:rPr>
      </w:pPr>
      <w:r w:rsidRPr="00B1456C">
        <w:rPr>
          <w:b/>
          <w:spacing w:val="52"/>
          <w:sz w:val="28"/>
          <w:szCs w:val="28"/>
        </w:rPr>
        <w:t xml:space="preserve">ПОСТАНОВЛЕНИЕ </w:t>
      </w:r>
    </w:p>
    <w:p w:rsidR="00544B06" w:rsidRPr="00B1456C" w:rsidRDefault="00544B06" w:rsidP="00CC684E">
      <w:pPr>
        <w:jc w:val="center"/>
        <w:rPr>
          <w:b/>
          <w:spacing w:val="52"/>
          <w:sz w:val="28"/>
          <w:szCs w:val="28"/>
        </w:rPr>
      </w:pPr>
    </w:p>
    <w:p w:rsidR="000B2EE5" w:rsidRPr="00B1456C" w:rsidRDefault="00544B06" w:rsidP="00CC684E">
      <w:pPr>
        <w:tabs>
          <w:tab w:val="left" w:pos="7320"/>
        </w:tabs>
        <w:rPr>
          <w:sz w:val="28"/>
          <w:szCs w:val="28"/>
        </w:rPr>
      </w:pPr>
      <w:r w:rsidRPr="00B1456C">
        <w:rPr>
          <w:sz w:val="28"/>
          <w:szCs w:val="28"/>
        </w:rPr>
        <w:t>_</w:t>
      </w:r>
      <w:r w:rsidR="00D444AD">
        <w:rPr>
          <w:sz w:val="28"/>
          <w:szCs w:val="28"/>
        </w:rPr>
        <w:t>22.12.2025</w:t>
      </w:r>
      <w:r w:rsidRPr="00B1456C">
        <w:rPr>
          <w:sz w:val="28"/>
          <w:szCs w:val="28"/>
        </w:rPr>
        <w:t xml:space="preserve">                                            </w:t>
      </w:r>
      <w:r w:rsidR="00350200" w:rsidRPr="00B1456C">
        <w:rPr>
          <w:sz w:val="28"/>
          <w:szCs w:val="28"/>
        </w:rPr>
        <w:t xml:space="preserve">                                             </w:t>
      </w:r>
      <w:r w:rsidRPr="00B1456C">
        <w:rPr>
          <w:sz w:val="28"/>
          <w:szCs w:val="28"/>
        </w:rPr>
        <w:t xml:space="preserve">№ </w:t>
      </w:r>
      <w:r w:rsidR="00D444AD">
        <w:rPr>
          <w:sz w:val="28"/>
          <w:szCs w:val="28"/>
        </w:rPr>
        <w:t>4367/65</w:t>
      </w:r>
      <w:bookmarkStart w:id="0" w:name="_GoBack"/>
      <w:bookmarkEnd w:id="0"/>
    </w:p>
    <w:p w:rsidR="000B2EE5" w:rsidRPr="00B1456C" w:rsidRDefault="000B2EE5" w:rsidP="00CC684E">
      <w:pPr>
        <w:tabs>
          <w:tab w:val="left" w:pos="7320"/>
        </w:tabs>
        <w:jc w:val="center"/>
        <w:rPr>
          <w:sz w:val="28"/>
          <w:szCs w:val="28"/>
        </w:rPr>
      </w:pPr>
    </w:p>
    <w:p w:rsidR="007B25F2" w:rsidRPr="00B1456C" w:rsidRDefault="00C243AB" w:rsidP="007B25F2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внесение</w:t>
      </w:r>
      <w:r w:rsidR="007B25F2" w:rsidRPr="00B1456C">
        <w:rPr>
          <w:sz w:val="28"/>
          <w:szCs w:val="28"/>
        </w:rPr>
        <w:t xml:space="preserve"> изменений в постановление администрац</w:t>
      </w:r>
      <w:r w:rsidR="00A511D9" w:rsidRPr="00B1456C">
        <w:rPr>
          <w:sz w:val="28"/>
          <w:szCs w:val="28"/>
        </w:rPr>
        <w:t xml:space="preserve">ии города Бердска </w:t>
      </w:r>
      <w:r w:rsidR="00A511D9" w:rsidRPr="00B1456C">
        <w:rPr>
          <w:sz w:val="28"/>
          <w:szCs w:val="28"/>
        </w:rPr>
        <w:br/>
        <w:t>от 26.12.2012 № 5896 «</w:t>
      </w:r>
      <w:r w:rsidR="006F098B" w:rsidRPr="00B1456C">
        <w:rPr>
          <w:sz w:val="28"/>
          <w:szCs w:val="28"/>
        </w:rPr>
        <w:t>О создании</w:t>
      </w:r>
      <w:r w:rsidR="007B25F2" w:rsidRPr="00B1456C">
        <w:rPr>
          <w:sz w:val="28"/>
          <w:szCs w:val="28"/>
        </w:rPr>
        <w:t xml:space="preserve"> </w:t>
      </w:r>
      <w:r w:rsidR="007334C2" w:rsidRPr="00B1456C">
        <w:rPr>
          <w:sz w:val="28"/>
          <w:szCs w:val="28"/>
        </w:rPr>
        <w:t>м</w:t>
      </w:r>
      <w:r w:rsidR="007B25F2" w:rsidRPr="00B1456C">
        <w:rPr>
          <w:sz w:val="28"/>
          <w:szCs w:val="28"/>
        </w:rPr>
        <w:t xml:space="preserve">униципального </w:t>
      </w:r>
      <w:r w:rsidR="007334C2" w:rsidRPr="00B1456C">
        <w:rPr>
          <w:sz w:val="28"/>
          <w:szCs w:val="28"/>
        </w:rPr>
        <w:t xml:space="preserve">автономного </w:t>
      </w:r>
      <w:r w:rsidR="007B25F2" w:rsidRPr="00B1456C">
        <w:rPr>
          <w:sz w:val="28"/>
          <w:szCs w:val="28"/>
        </w:rPr>
        <w:t>учреждения</w:t>
      </w:r>
      <w:r w:rsidR="006F098B" w:rsidRPr="00B1456C">
        <w:rPr>
          <w:sz w:val="28"/>
          <w:szCs w:val="28"/>
        </w:rPr>
        <w:t xml:space="preserve"> Детский оздоровительно-спортивный центр</w:t>
      </w:r>
      <w:r w:rsidR="007334C2" w:rsidRPr="00B1456C">
        <w:rPr>
          <w:sz w:val="28"/>
          <w:szCs w:val="28"/>
        </w:rPr>
        <w:t xml:space="preserve"> «Орбита»</w:t>
      </w:r>
    </w:p>
    <w:p w:rsidR="000B2EE5" w:rsidRPr="00B1456C" w:rsidRDefault="000B2EE5" w:rsidP="00CC684E">
      <w:pPr>
        <w:rPr>
          <w:b/>
          <w:sz w:val="28"/>
          <w:szCs w:val="28"/>
        </w:rPr>
      </w:pPr>
    </w:p>
    <w:p w:rsidR="00984AF2" w:rsidRPr="00B1456C" w:rsidRDefault="00984AF2" w:rsidP="00984AF2">
      <w:pPr>
        <w:ind w:firstLine="708"/>
        <w:jc w:val="both"/>
        <w:rPr>
          <w:sz w:val="28"/>
          <w:szCs w:val="28"/>
        </w:rPr>
      </w:pPr>
      <w:r w:rsidRPr="00B1456C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7077F6">
        <w:rPr>
          <w:color w:val="000000"/>
          <w:sz w:val="28"/>
          <w:szCs w:val="28"/>
        </w:rPr>
        <w:t xml:space="preserve">Выпиской из единого государственного реестра юридических лиц, </w:t>
      </w:r>
      <w:r w:rsidRPr="00B1456C">
        <w:rPr>
          <w:sz w:val="28"/>
          <w:szCs w:val="28"/>
        </w:rPr>
        <w:t>Уставом города Бердска,</w:t>
      </w:r>
    </w:p>
    <w:p w:rsidR="000B2EE5" w:rsidRPr="00B1456C" w:rsidRDefault="000B2EE5" w:rsidP="00CC684E">
      <w:pPr>
        <w:jc w:val="both"/>
        <w:rPr>
          <w:sz w:val="28"/>
          <w:szCs w:val="28"/>
        </w:rPr>
      </w:pPr>
      <w:r w:rsidRPr="00B1456C">
        <w:rPr>
          <w:sz w:val="28"/>
          <w:szCs w:val="28"/>
        </w:rPr>
        <w:t>ПОСТАНОВЛЯЮ:</w:t>
      </w:r>
    </w:p>
    <w:p w:rsidR="007077F6" w:rsidRPr="004A4AE6" w:rsidRDefault="007077F6" w:rsidP="00C243AB">
      <w:pPr>
        <w:pStyle w:val="af4"/>
        <w:spacing w:before="0" w:beforeAutospacing="0" w:after="0" w:afterAutospacing="0" w:line="172" w:lineRule="atLeast"/>
        <w:ind w:firstLine="708"/>
        <w:jc w:val="both"/>
        <w:rPr>
          <w:color w:val="000000"/>
          <w:sz w:val="28"/>
          <w:szCs w:val="28"/>
        </w:rPr>
      </w:pPr>
      <w:r w:rsidRPr="004A4AE6">
        <w:rPr>
          <w:color w:val="000000"/>
          <w:sz w:val="28"/>
          <w:szCs w:val="28"/>
        </w:rPr>
        <w:t>1. Внести в Устав муниципального автономного учреждения Детский оздоровительно-спортивный центр «Орбита», утвержденный постановлением администрации города Бердска от 26.12.2012 № 5896 «О создании муниципального автономного учреждения Детский оздоровительно-спортивный центр «Орбита» следующие изменения:</w:t>
      </w:r>
    </w:p>
    <w:p w:rsidR="007077F6" w:rsidRPr="004A4AE6" w:rsidRDefault="007077F6" w:rsidP="001A2D44">
      <w:pPr>
        <w:pStyle w:val="af4"/>
        <w:spacing w:before="0" w:beforeAutospacing="0" w:after="0" w:afterAutospacing="0" w:line="172" w:lineRule="atLeast"/>
        <w:ind w:firstLine="709"/>
        <w:jc w:val="both"/>
        <w:rPr>
          <w:color w:val="000000"/>
          <w:sz w:val="28"/>
          <w:szCs w:val="28"/>
        </w:rPr>
      </w:pPr>
      <w:r w:rsidRPr="004A4AE6">
        <w:rPr>
          <w:color w:val="000000"/>
          <w:sz w:val="28"/>
          <w:szCs w:val="28"/>
        </w:rPr>
        <w:t xml:space="preserve">1) </w:t>
      </w:r>
      <w:r w:rsidR="0052386B" w:rsidRPr="004A4AE6">
        <w:rPr>
          <w:color w:val="000000"/>
          <w:sz w:val="28"/>
          <w:szCs w:val="28"/>
        </w:rPr>
        <w:t>изложить</w:t>
      </w:r>
      <w:r w:rsidR="0052386B">
        <w:rPr>
          <w:color w:val="000000"/>
          <w:sz w:val="28"/>
          <w:szCs w:val="28"/>
        </w:rPr>
        <w:t xml:space="preserve"> п</w:t>
      </w:r>
      <w:r w:rsidRPr="004A4AE6">
        <w:rPr>
          <w:color w:val="000000"/>
          <w:sz w:val="28"/>
          <w:szCs w:val="28"/>
        </w:rPr>
        <w:t>ункт 5 раздела I</w:t>
      </w:r>
      <w:r w:rsidR="0052386B">
        <w:rPr>
          <w:color w:val="000000"/>
          <w:sz w:val="28"/>
          <w:szCs w:val="28"/>
        </w:rPr>
        <w:t xml:space="preserve"> приложения к постановлению</w:t>
      </w:r>
      <w:r w:rsidRPr="004A4AE6">
        <w:rPr>
          <w:color w:val="000000"/>
          <w:sz w:val="28"/>
          <w:szCs w:val="28"/>
        </w:rPr>
        <w:t xml:space="preserve"> в следующей редакции:</w:t>
      </w:r>
    </w:p>
    <w:p w:rsidR="007077F6" w:rsidRPr="004A4AE6" w:rsidRDefault="007077F6" w:rsidP="001A2D44">
      <w:pPr>
        <w:pStyle w:val="af4"/>
        <w:spacing w:before="0" w:beforeAutospacing="0" w:after="0" w:afterAutospacing="0" w:line="172" w:lineRule="atLeast"/>
        <w:ind w:firstLine="709"/>
        <w:jc w:val="both"/>
        <w:rPr>
          <w:color w:val="000000"/>
          <w:sz w:val="28"/>
          <w:szCs w:val="28"/>
        </w:rPr>
      </w:pPr>
      <w:r w:rsidRPr="004A4AE6">
        <w:rPr>
          <w:color w:val="000000"/>
          <w:sz w:val="28"/>
          <w:szCs w:val="28"/>
        </w:rPr>
        <w:t>«5. Место нахождения учреждения: 633011, Российская Федерация, Новосибирская область, город Бердск, ул. Линейная д. 3.»;</w:t>
      </w:r>
    </w:p>
    <w:p w:rsidR="007077F6" w:rsidRPr="004A4AE6" w:rsidRDefault="007077F6" w:rsidP="001A2D44">
      <w:pPr>
        <w:pStyle w:val="af4"/>
        <w:spacing w:before="0" w:beforeAutospacing="0" w:after="0" w:afterAutospacing="0" w:line="172" w:lineRule="atLeast"/>
        <w:ind w:firstLine="709"/>
        <w:jc w:val="both"/>
        <w:rPr>
          <w:color w:val="000000"/>
          <w:sz w:val="28"/>
          <w:szCs w:val="28"/>
        </w:rPr>
      </w:pPr>
      <w:r w:rsidRPr="004A4AE6">
        <w:rPr>
          <w:color w:val="000000"/>
          <w:sz w:val="28"/>
          <w:szCs w:val="28"/>
        </w:rPr>
        <w:t xml:space="preserve">2) </w:t>
      </w:r>
      <w:r w:rsidR="0052386B" w:rsidRPr="004A4AE6">
        <w:rPr>
          <w:color w:val="000000"/>
          <w:sz w:val="28"/>
          <w:szCs w:val="28"/>
        </w:rPr>
        <w:t>изложить</w:t>
      </w:r>
      <w:r w:rsidR="0052386B">
        <w:rPr>
          <w:color w:val="000000"/>
          <w:sz w:val="28"/>
          <w:szCs w:val="28"/>
        </w:rPr>
        <w:t xml:space="preserve"> п</w:t>
      </w:r>
      <w:r w:rsidRPr="004A4AE6">
        <w:rPr>
          <w:color w:val="000000"/>
          <w:sz w:val="28"/>
          <w:szCs w:val="28"/>
        </w:rPr>
        <w:t xml:space="preserve">ункт 6 раздела I </w:t>
      </w:r>
      <w:r w:rsidR="0052386B">
        <w:rPr>
          <w:color w:val="000000"/>
          <w:sz w:val="28"/>
          <w:szCs w:val="28"/>
        </w:rPr>
        <w:t xml:space="preserve"> приложения к постановлению </w:t>
      </w:r>
      <w:r w:rsidRPr="004A4AE6">
        <w:rPr>
          <w:color w:val="000000"/>
          <w:sz w:val="28"/>
          <w:szCs w:val="28"/>
        </w:rPr>
        <w:t>в следующей редакции:</w:t>
      </w:r>
    </w:p>
    <w:p w:rsidR="007077F6" w:rsidRPr="004A4AE6" w:rsidRDefault="007077F6" w:rsidP="001A2D44">
      <w:pPr>
        <w:pStyle w:val="af4"/>
        <w:spacing w:before="0" w:beforeAutospacing="0" w:after="0" w:afterAutospacing="0" w:line="172" w:lineRule="atLeast"/>
        <w:ind w:firstLine="709"/>
        <w:jc w:val="both"/>
        <w:rPr>
          <w:color w:val="000000"/>
          <w:sz w:val="28"/>
          <w:szCs w:val="28"/>
        </w:rPr>
      </w:pPr>
      <w:r w:rsidRPr="004A4AE6">
        <w:rPr>
          <w:color w:val="000000"/>
          <w:sz w:val="28"/>
          <w:szCs w:val="28"/>
        </w:rPr>
        <w:t xml:space="preserve">«6. </w:t>
      </w:r>
      <w:proofErr w:type="gramStart"/>
      <w:r w:rsidRPr="004A4AE6">
        <w:rPr>
          <w:color w:val="000000"/>
          <w:sz w:val="28"/>
          <w:szCs w:val="28"/>
        </w:rPr>
        <w:t>Почтовый адрес: 633011, Новосибирская область, г. Бердск, ул. Линейная, д. 3.</w:t>
      </w:r>
      <w:proofErr w:type="gramEnd"/>
      <w:r w:rsidRPr="004A4AE6">
        <w:rPr>
          <w:color w:val="000000"/>
          <w:sz w:val="28"/>
          <w:szCs w:val="28"/>
        </w:rPr>
        <w:t xml:space="preserve"> Адрес осуществления уставной деятельности: Новосибирская область, </w:t>
      </w:r>
      <w:proofErr w:type="spellStart"/>
      <w:r w:rsidRPr="004A4AE6">
        <w:rPr>
          <w:color w:val="000000"/>
          <w:sz w:val="28"/>
          <w:szCs w:val="28"/>
        </w:rPr>
        <w:t>Искитимский</w:t>
      </w:r>
      <w:proofErr w:type="spellEnd"/>
      <w:r w:rsidRPr="004A4AE6">
        <w:rPr>
          <w:color w:val="000000"/>
          <w:sz w:val="28"/>
          <w:szCs w:val="28"/>
        </w:rPr>
        <w:t xml:space="preserve"> муниципальный район, Сельское поселение Совхозный сельсо</w:t>
      </w:r>
      <w:r w:rsidR="001A2D44">
        <w:rPr>
          <w:color w:val="000000"/>
          <w:sz w:val="28"/>
          <w:szCs w:val="28"/>
        </w:rPr>
        <w:t>вет, территория ДОСЦ «Орбита».</w:t>
      </w:r>
    </w:p>
    <w:p w:rsidR="0049537F" w:rsidRPr="00B1456C" w:rsidRDefault="0049537F" w:rsidP="00C243AB">
      <w:pPr>
        <w:shd w:val="clear" w:color="auto" w:fill="FFFFFF"/>
        <w:ind w:firstLine="708"/>
        <w:jc w:val="both"/>
        <w:rPr>
          <w:sz w:val="28"/>
          <w:szCs w:val="28"/>
        </w:rPr>
      </w:pPr>
      <w:r w:rsidRPr="00B1456C">
        <w:rPr>
          <w:sz w:val="28"/>
          <w:szCs w:val="28"/>
        </w:rPr>
        <w:t>2</w:t>
      </w:r>
      <w:r w:rsidR="007077F6">
        <w:rPr>
          <w:sz w:val="28"/>
          <w:szCs w:val="28"/>
        </w:rPr>
        <w:t xml:space="preserve">. </w:t>
      </w:r>
      <w:proofErr w:type="gramStart"/>
      <w:r w:rsidRPr="00B1456C">
        <w:rPr>
          <w:sz w:val="28"/>
          <w:szCs w:val="28"/>
        </w:rPr>
        <w:t xml:space="preserve">Директору </w:t>
      </w:r>
      <w:r w:rsidR="004F6CAC" w:rsidRPr="00B1456C">
        <w:rPr>
          <w:sz w:val="28"/>
          <w:szCs w:val="28"/>
        </w:rPr>
        <w:t>м</w:t>
      </w:r>
      <w:r w:rsidRPr="00B1456C">
        <w:rPr>
          <w:sz w:val="28"/>
          <w:szCs w:val="28"/>
        </w:rPr>
        <w:t xml:space="preserve">униципального </w:t>
      </w:r>
      <w:r w:rsidR="004F6CAC" w:rsidRPr="00B1456C">
        <w:rPr>
          <w:sz w:val="28"/>
          <w:szCs w:val="28"/>
        </w:rPr>
        <w:t>автономного</w:t>
      </w:r>
      <w:r w:rsidRPr="00B1456C">
        <w:rPr>
          <w:sz w:val="28"/>
          <w:szCs w:val="28"/>
        </w:rPr>
        <w:t xml:space="preserve"> учреждения </w:t>
      </w:r>
      <w:r w:rsidR="004F6CAC" w:rsidRPr="00B1456C">
        <w:rPr>
          <w:sz w:val="28"/>
          <w:szCs w:val="28"/>
        </w:rPr>
        <w:t>Детский оздоровительно-спортивный центр «Орбита</w:t>
      </w:r>
      <w:r w:rsidR="00734C21" w:rsidRPr="00B1456C">
        <w:rPr>
          <w:sz w:val="28"/>
          <w:szCs w:val="28"/>
        </w:rPr>
        <w:t>»</w:t>
      </w:r>
      <w:r w:rsidRPr="00B1456C">
        <w:rPr>
          <w:sz w:val="28"/>
          <w:szCs w:val="28"/>
        </w:rPr>
        <w:t xml:space="preserve"> </w:t>
      </w:r>
      <w:r w:rsidR="004F6CAC" w:rsidRPr="00B1456C">
        <w:rPr>
          <w:sz w:val="28"/>
          <w:szCs w:val="28"/>
        </w:rPr>
        <w:t>Киреевой Е.Н.</w:t>
      </w:r>
      <w:r w:rsidRPr="00B1456C">
        <w:rPr>
          <w:sz w:val="28"/>
          <w:szCs w:val="28"/>
        </w:rPr>
        <w:t xml:space="preserve"> обеспечить государственную регистрацию изменений в Устав </w:t>
      </w:r>
      <w:r w:rsidR="00734C21" w:rsidRPr="00B1456C">
        <w:rPr>
          <w:sz w:val="28"/>
          <w:szCs w:val="28"/>
        </w:rPr>
        <w:t>м</w:t>
      </w:r>
      <w:r w:rsidRPr="00B1456C">
        <w:rPr>
          <w:sz w:val="28"/>
          <w:szCs w:val="28"/>
        </w:rPr>
        <w:t xml:space="preserve">униципального </w:t>
      </w:r>
      <w:r w:rsidR="00734C21" w:rsidRPr="00B1456C">
        <w:rPr>
          <w:sz w:val="28"/>
          <w:szCs w:val="28"/>
        </w:rPr>
        <w:t xml:space="preserve">автономного учреждения Детский оздоровительно-спортивный центр «Орбита» </w:t>
      </w:r>
      <w:r w:rsidRPr="00B1456C">
        <w:rPr>
          <w:sz w:val="28"/>
          <w:szCs w:val="28"/>
        </w:rPr>
        <w:t>в установленном действующим законодательством РФ порядке.</w:t>
      </w:r>
      <w:proofErr w:type="gramEnd"/>
    </w:p>
    <w:p w:rsidR="0049537F" w:rsidRPr="00B1456C" w:rsidRDefault="0049537F" w:rsidP="00C243A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1456C">
        <w:rPr>
          <w:sz w:val="28"/>
          <w:szCs w:val="28"/>
        </w:rPr>
        <w:t>3. Опубликовать настоящее постановление в печатном издании «Официальный вестник органов местного самоуправления города Бердска «Вестник. Бердск», в сетевом издании «Вестник-Бердск» и разместить на официальном сайте администрации города Бердска.</w:t>
      </w:r>
    </w:p>
    <w:p w:rsidR="0049537F" w:rsidRPr="00B1456C" w:rsidRDefault="0049537F" w:rsidP="00C243A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1456C">
        <w:rPr>
          <w:sz w:val="28"/>
          <w:szCs w:val="28"/>
        </w:rPr>
        <w:t>4. Настоящее постановление вступает в силу со дня его опубликования.</w:t>
      </w:r>
    </w:p>
    <w:p w:rsidR="0049537F" w:rsidRPr="00B1456C" w:rsidRDefault="0049537F" w:rsidP="00C243AB">
      <w:pPr>
        <w:ind w:firstLine="709"/>
        <w:jc w:val="both"/>
        <w:rPr>
          <w:sz w:val="28"/>
          <w:szCs w:val="28"/>
        </w:rPr>
      </w:pPr>
      <w:r w:rsidRPr="00B1456C">
        <w:rPr>
          <w:sz w:val="28"/>
          <w:szCs w:val="28"/>
        </w:rPr>
        <w:t xml:space="preserve">5. </w:t>
      </w:r>
      <w:proofErr w:type="gramStart"/>
      <w:r w:rsidRPr="00B1456C">
        <w:rPr>
          <w:sz w:val="28"/>
          <w:szCs w:val="28"/>
        </w:rPr>
        <w:t>Контроль за</w:t>
      </w:r>
      <w:proofErr w:type="gramEnd"/>
      <w:r w:rsidRPr="00B1456C">
        <w:rPr>
          <w:sz w:val="28"/>
          <w:szCs w:val="28"/>
        </w:rPr>
        <w:t xml:space="preserve"> исполнением постановления возложить на заместителя главы администрации по социальным вопросам </w:t>
      </w:r>
      <w:proofErr w:type="spellStart"/>
      <w:r w:rsidRPr="00B1456C">
        <w:rPr>
          <w:sz w:val="28"/>
          <w:szCs w:val="28"/>
        </w:rPr>
        <w:t>Добролюбскую</w:t>
      </w:r>
      <w:proofErr w:type="spellEnd"/>
      <w:r w:rsidRPr="00B1456C">
        <w:rPr>
          <w:sz w:val="28"/>
          <w:szCs w:val="28"/>
        </w:rPr>
        <w:t xml:space="preserve"> О.В.</w:t>
      </w:r>
    </w:p>
    <w:p w:rsidR="0049537F" w:rsidRPr="00B1456C" w:rsidRDefault="0049537F" w:rsidP="0049537F">
      <w:pPr>
        <w:jc w:val="both"/>
        <w:rPr>
          <w:sz w:val="28"/>
          <w:szCs w:val="28"/>
        </w:rPr>
      </w:pPr>
    </w:p>
    <w:p w:rsidR="00734C21" w:rsidRDefault="0049537F" w:rsidP="00B1456C">
      <w:pPr>
        <w:jc w:val="both"/>
        <w:rPr>
          <w:sz w:val="28"/>
          <w:szCs w:val="28"/>
        </w:rPr>
      </w:pPr>
      <w:r w:rsidRPr="00B1456C">
        <w:rPr>
          <w:sz w:val="28"/>
          <w:szCs w:val="28"/>
        </w:rPr>
        <w:t xml:space="preserve">Глава города Бердска </w:t>
      </w:r>
      <w:r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</w:r>
      <w:r w:rsidR="00B1456C" w:rsidRPr="00B1456C">
        <w:rPr>
          <w:sz w:val="28"/>
          <w:szCs w:val="28"/>
        </w:rPr>
        <w:tab/>
        <w:t xml:space="preserve">          С.Ю. </w:t>
      </w:r>
      <w:proofErr w:type="spellStart"/>
      <w:r w:rsidR="00B1456C" w:rsidRPr="00B1456C">
        <w:rPr>
          <w:sz w:val="28"/>
          <w:szCs w:val="28"/>
        </w:rPr>
        <w:t>Лапицкий</w:t>
      </w:r>
      <w:proofErr w:type="spellEnd"/>
    </w:p>
    <w:p w:rsidR="009813B8" w:rsidRPr="00B1456C" w:rsidRDefault="0049537F" w:rsidP="009813B8">
      <w:pPr>
        <w:rPr>
          <w:sz w:val="22"/>
          <w:szCs w:val="22"/>
        </w:rPr>
      </w:pPr>
      <w:r w:rsidRPr="00B1456C">
        <w:rPr>
          <w:sz w:val="22"/>
          <w:szCs w:val="22"/>
        </w:rPr>
        <w:t xml:space="preserve">Т.А. </w:t>
      </w:r>
      <w:proofErr w:type="spellStart"/>
      <w:r w:rsidRPr="00B1456C">
        <w:rPr>
          <w:sz w:val="22"/>
          <w:szCs w:val="22"/>
        </w:rPr>
        <w:t>Яц</w:t>
      </w:r>
      <w:r w:rsidR="00B1456C" w:rsidRPr="00B1456C">
        <w:rPr>
          <w:sz w:val="22"/>
          <w:szCs w:val="22"/>
        </w:rPr>
        <w:t>ина</w:t>
      </w:r>
      <w:proofErr w:type="spellEnd"/>
      <w:r w:rsidR="0052386B">
        <w:rPr>
          <w:sz w:val="22"/>
          <w:szCs w:val="22"/>
        </w:rPr>
        <w:t xml:space="preserve"> </w:t>
      </w:r>
      <w:r w:rsidR="009813B8" w:rsidRPr="00B1456C">
        <w:t>25164</w:t>
      </w:r>
    </w:p>
    <w:sectPr w:rsidR="009813B8" w:rsidRPr="00B1456C" w:rsidSect="005705CB">
      <w:headerReference w:type="even" r:id="rId9"/>
      <w:headerReference w:type="default" r:id="rId10"/>
      <w:headerReference w:type="first" r:id="rId11"/>
      <w:pgSz w:w="11907" w:h="16840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14" w:rsidRDefault="00184614">
      <w:r>
        <w:separator/>
      </w:r>
    </w:p>
  </w:endnote>
  <w:endnote w:type="continuationSeparator" w:id="0">
    <w:p w:rsidR="00184614" w:rsidRDefault="0018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14" w:rsidRDefault="00184614">
      <w:r>
        <w:separator/>
      </w:r>
    </w:p>
  </w:footnote>
  <w:footnote w:type="continuationSeparator" w:id="0">
    <w:p w:rsidR="00184614" w:rsidRDefault="00184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2F" w:rsidRDefault="00B47877" w:rsidP="00476C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10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02F" w:rsidRDefault="000E10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2F" w:rsidRDefault="000E102F" w:rsidP="004A30AB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0426"/>
      <w:docPartObj>
        <w:docPartGallery w:val="Page Numbers (Top of Page)"/>
        <w:docPartUnique/>
      </w:docPartObj>
    </w:sdtPr>
    <w:sdtEndPr/>
    <w:sdtContent>
      <w:p w:rsidR="005705CB" w:rsidRDefault="0018461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5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102F" w:rsidRDefault="000E10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24B"/>
    <w:multiLevelType w:val="hybridMultilevel"/>
    <w:tmpl w:val="626E7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51B11"/>
    <w:multiLevelType w:val="hybridMultilevel"/>
    <w:tmpl w:val="2500B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81189"/>
    <w:multiLevelType w:val="hybridMultilevel"/>
    <w:tmpl w:val="BFCA4F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21A20E14"/>
    <w:multiLevelType w:val="hybridMultilevel"/>
    <w:tmpl w:val="372C035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761D2D"/>
    <w:multiLevelType w:val="hybridMultilevel"/>
    <w:tmpl w:val="DA06C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445747"/>
    <w:multiLevelType w:val="hybridMultilevel"/>
    <w:tmpl w:val="CAA46B5E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  <w:rPr>
        <w:rFonts w:cs="Times New Roman"/>
      </w:rPr>
    </w:lvl>
  </w:abstractNum>
  <w:abstractNum w:abstractNumId="6">
    <w:nsid w:val="3DA77EA8"/>
    <w:multiLevelType w:val="hybridMultilevel"/>
    <w:tmpl w:val="C2A2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E24566"/>
    <w:multiLevelType w:val="hybridMultilevel"/>
    <w:tmpl w:val="5C5CB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4FF0094"/>
    <w:multiLevelType w:val="hybridMultilevel"/>
    <w:tmpl w:val="DADA7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9">
    <w:nsid w:val="57AB111C"/>
    <w:multiLevelType w:val="hybridMultilevel"/>
    <w:tmpl w:val="7DC45374"/>
    <w:lvl w:ilvl="0" w:tplc="5FDACA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F3C10"/>
    <w:multiLevelType w:val="hybridMultilevel"/>
    <w:tmpl w:val="BFCA4F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78617495"/>
    <w:multiLevelType w:val="hybridMultilevel"/>
    <w:tmpl w:val="833C1DC2"/>
    <w:lvl w:ilvl="0" w:tplc="D7D6A466">
      <w:start w:val="1"/>
      <w:numFmt w:val="decimal"/>
      <w:lvlText w:val="%1."/>
      <w:lvlJc w:val="left"/>
      <w:pPr>
        <w:tabs>
          <w:tab w:val="num" w:pos="1440"/>
        </w:tabs>
        <w:ind w:left="-54" w:firstLine="113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7A043ED2"/>
    <w:multiLevelType w:val="hybridMultilevel"/>
    <w:tmpl w:val="5F884EA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3"/>
  </w:num>
  <w:num w:numId="12">
    <w:abstractNumId w:val="4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2F6"/>
    <w:rsid w:val="000004AB"/>
    <w:rsid w:val="000023BE"/>
    <w:rsid w:val="000032FC"/>
    <w:rsid w:val="00003A78"/>
    <w:rsid w:val="0000477A"/>
    <w:rsid w:val="00010B6F"/>
    <w:rsid w:val="0001282B"/>
    <w:rsid w:val="00013EA3"/>
    <w:rsid w:val="0001553D"/>
    <w:rsid w:val="000155B0"/>
    <w:rsid w:val="00016BD8"/>
    <w:rsid w:val="00020536"/>
    <w:rsid w:val="00020FFD"/>
    <w:rsid w:val="00021E56"/>
    <w:rsid w:val="00023047"/>
    <w:rsid w:val="00023275"/>
    <w:rsid w:val="00024DD5"/>
    <w:rsid w:val="0002520F"/>
    <w:rsid w:val="000255E5"/>
    <w:rsid w:val="00026462"/>
    <w:rsid w:val="0003032B"/>
    <w:rsid w:val="000304E8"/>
    <w:rsid w:val="00035129"/>
    <w:rsid w:val="000362AE"/>
    <w:rsid w:val="00036549"/>
    <w:rsid w:val="000374A5"/>
    <w:rsid w:val="0003778A"/>
    <w:rsid w:val="0004126F"/>
    <w:rsid w:val="000422CE"/>
    <w:rsid w:val="000427C1"/>
    <w:rsid w:val="000434FE"/>
    <w:rsid w:val="000439FD"/>
    <w:rsid w:val="00044ABA"/>
    <w:rsid w:val="00045EC6"/>
    <w:rsid w:val="0004782F"/>
    <w:rsid w:val="00051105"/>
    <w:rsid w:val="00051C12"/>
    <w:rsid w:val="0005429D"/>
    <w:rsid w:val="00054F3F"/>
    <w:rsid w:val="00057E95"/>
    <w:rsid w:val="00062178"/>
    <w:rsid w:val="00063FD9"/>
    <w:rsid w:val="000658B8"/>
    <w:rsid w:val="000700F3"/>
    <w:rsid w:val="00074A7B"/>
    <w:rsid w:val="00075C19"/>
    <w:rsid w:val="0007648E"/>
    <w:rsid w:val="00080F3F"/>
    <w:rsid w:val="00081191"/>
    <w:rsid w:val="00081267"/>
    <w:rsid w:val="00083022"/>
    <w:rsid w:val="00083BFB"/>
    <w:rsid w:val="00086F51"/>
    <w:rsid w:val="000932F7"/>
    <w:rsid w:val="00093A20"/>
    <w:rsid w:val="00094950"/>
    <w:rsid w:val="00094A3C"/>
    <w:rsid w:val="00096856"/>
    <w:rsid w:val="000A112B"/>
    <w:rsid w:val="000A1F52"/>
    <w:rsid w:val="000A339F"/>
    <w:rsid w:val="000B0F8F"/>
    <w:rsid w:val="000B104C"/>
    <w:rsid w:val="000B1E1B"/>
    <w:rsid w:val="000B2EE5"/>
    <w:rsid w:val="000B405D"/>
    <w:rsid w:val="000B75CE"/>
    <w:rsid w:val="000B7DF7"/>
    <w:rsid w:val="000C6862"/>
    <w:rsid w:val="000C6F1A"/>
    <w:rsid w:val="000C72FF"/>
    <w:rsid w:val="000C7CB2"/>
    <w:rsid w:val="000C7FCE"/>
    <w:rsid w:val="000D1ACD"/>
    <w:rsid w:val="000D210D"/>
    <w:rsid w:val="000D32CE"/>
    <w:rsid w:val="000D3525"/>
    <w:rsid w:val="000D39C8"/>
    <w:rsid w:val="000D511E"/>
    <w:rsid w:val="000D55E7"/>
    <w:rsid w:val="000D672B"/>
    <w:rsid w:val="000D6BC7"/>
    <w:rsid w:val="000D7D5F"/>
    <w:rsid w:val="000E102F"/>
    <w:rsid w:val="000E293B"/>
    <w:rsid w:val="000E2F88"/>
    <w:rsid w:val="000E40D3"/>
    <w:rsid w:val="000E56A1"/>
    <w:rsid w:val="000E7C3A"/>
    <w:rsid w:val="000F2A06"/>
    <w:rsid w:val="000F5686"/>
    <w:rsid w:val="001004D6"/>
    <w:rsid w:val="00101594"/>
    <w:rsid w:val="00102A28"/>
    <w:rsid w:val="00110060"/>
    <w:rsid w:val="00112573"/>
    <w:rsid w:val="00112BC3"/>
    <w:rsid w:val="00114845"/>
    <w:rsid w:val="001225DE"/>
    <w:rsid w:val="0012352F"/>
    <w:rsid w:val="00123E79"/>
    <w:rsid w:val="0012780F"/>
    <w:rsid w:val="00127C72"/>
    <w:rsid w:val="00132015"/>
    <w:rsid w:val="001368CE"/>
    <w:rsid w:val="00136DAD"/>
    <w:rsid w:val="00137044"/>
    <w:rsid w:val="001403FD"/>
    <w:rsid w:val="001408F3"/>
    <w:rsid w:val="001418CF"/>
    <w:rsid w:val="00141982"/>
    <w:rsid w:val="001433CC"/>
    <w:rsid w:val="00144FB7"/>
    <w:rsid w:val="00145969"/>
    <w:rsid w:val="00151743"/>
    <w:rsid w:val="00151B45"/>
    <w:rsid w:val="00151C70"/>
    <w:rsid w:val="00160042"/>
    <w:rsid w:val="00161E02"/>
    <w:rsid w:val="00162FEE"/>
    <w:rsid w:val="00165525"/>
    <w:rsid w:val="001708B7"/>
    <w:rsid w:val="0017147D"/>
    <w:rsid w:val="001718A9"/>
    <w:rsid w:val="001723B2"/>
    <w:rsid w:val="001725D7"/>
    <w:rsid w:val="00173492"/>
    <w:rsid w:val="00175CA9"/>
    <w:rsid w:val="00175E34"/>
    <w:rsid w:val="00176085"/>
    <w:rsid w:val="00181EB5"/>
    <w:rsid w:val="001824AD"/>
    <w:rsid w:val="00184614"/>
    <w:rsid w:val="00186832"/>
    <w:rsid w:val="001909E1"/>
    <w:rsid w:val="00191FEA"/>
    <w:rsid w:val="00195833"/>
    <w:rsid w:val="00195EBE"/>
    <w:rsid w:val="00195EF7"/>
    <w:rsid w:val="001961C4"/>
    <w:rsid w:val="00197900"/>
    <w:rsid w:val="00197FD6"/>
    <w:rsid w:val="001A2D44"/>
    <w:rsid w:val="001A31B3"/>
    <w:rsid w:val="001A5CB4"/>
    <w:rsid w:val="001A65F5"/>
    <w:rsid w:val="001B01DE"/>
    <w:rsid w:val="001B0C10"/>
    <w:rsid w:val="001B22E1"/>
    <w:rsid w:val="001B4FBF"/>
    <w:rsid w:val="001B63DC"/>
    <w:rsid w:val="001B751E"/>
    <w:rsid w:val="001B7E0A"/>
    <w:rsid w:val="001D01ED"/>
    <w:rsid w:val="001D3567"/>
    <w:rsid w:val="001D49C5"/>
    <w:rsid w:val="001D4FC9"/>
    <w:rsid w:val="001D6F25"/>
    <w:rsid w:val="001E0140"/>
    <w:rsid w:val="001E26ED"/>
    <w:rsid w:val="001E3B7C"/>
    <w:rsid w:val="001E56DA"/>
    <w:rsid w:val="001F0BBD"/>
    <w:rsid w:val="001F4835"/>
    <w:rsid w:val="001F51FC"/>
    <w:rsid w:val="001F62AE"/>
    <w:rsid w:val="001F634A"/>
    <w:rsid w:val="001F676A"/>
    <w:rsid w:val="001F7812"/>
    <w:rsid w:val="002003B1"/>
    <w:rsid w:val="002018F4"/>
    <w:rsid w:val="002048EE"/>
    <w:rsid w:val="00204CCB"/>
    <w:rsid w:val="0020553B"/>
    <w:rsid w:val="0020558C"/>
    <w:rsid w:val="00206301"/>
    <w:rsid w:val="00207D30"/>
    <w:rsid w:val="002108E3"/>
    <w:rsid w:val="00215912"/>
    <w:rsid w:val="002174EB"/>
    <w:rsid w:val="00220DEE"/>
    <w:rsid w:val="002227D1"/>
    <w:rsid w:val="00222FDB"/>
    <w:rsid w:val="002234EE"/>
    <w:rsid w:val="00223C0C"/>
    <w:rsid w:val="00224244"/>
    <w:rsid w:val="00227245"/>
    <w:rsid w:val="002301E7"/>
    <w:rsid w:val="00235379"/>
    <w:rsid w:val="00236ADB"/>
    <w:rsid w:val="00241C43"/>
    <w:rsid w:val="00242005"/>
    <w:rsid w:val="0024296C"/>
    <w:rsid w:val="0024300B"/>
    <w:rsid w:val="00244570"/>
    <w:rsid w:val="002447CE"/>
    <w:rsid w:val="00245610"/>
    <w:rsid w:val="002476B1"/>
    <w:rsid w:val="00251A09"/>
    <w:rsid w:val="00252C68"/>
    <w:rsid w:val="0025417C"/>
    <w:rsid w:val="002559F9"/>
    <w:rsid w:val="00257D1E"/>
    <w:rsid w:val="00260225"/>
    <w:rsid w:val="00261FF5"/>
    <w:rsid w:val="0026266E"/>
    <w:rsid w:val="00262C5B"/>
    <w:rsid w:val="00263A28"/>
    <w:rsid w:val="00264308"/>
    <w:rsid w:val="0026678A"/>
    <w:rsid w:val="0027179D"/>
    <w:rsid w:val="002719ED"/>
    <w:rsid w:val="00271ABC"/>
    <w:rsid w:val="0027510B"/>
    <w:rsid w:val="00275681"/>
    <w:rsid w:val="00277071"/>
    <w:rsid w:val="002808A4"/>
    <w:rsid w:val="00290153"/>
    <w:rsid w:val="0029021E"/>
    <w:rsid w:val="00293979"/>
    <w:rsid w:val="00296154"/>
    <w:rsid w:val="002A10C7"/>
    <w:rsid w:val="002A28F1"/>
    <w:rsid w:val="002A52A7"/>
    <w:rsid w:val="002A530A"/>
    <w:rsid w:val="002A58C9"/>
    <w:rsid w:val="002A6708"/>
    <w:rsid w:val="002A73E5"/>
    <w:rsid w:val="002B0845"/>
    <w:rsid w:val="002B1A63"/>
    <w:rsid w:val="002B1CD0"/>
    <w:rsid w:val="002B238A"/>
    <w:rsid w:val="002B5FC7"/>
    <w:rsid w:val="002B7D95"/>
    <w:rsid w:val="002C0E5B"/>
    <w:rsid w:val="002C1809"/>
    <w:rsid w:val="002C2C15"/>
    <w:rsid w:val="002C33B1"/>
    <w:rsid w:val="002C4418"/>
    <w:rsid w:val="002D171D"/>
    <w:rsid w:val="002D32CC"/>
    <w:rsid w:val="002D3EED"/>
    <w:rsid w:val="002D58B6"/>
    <w:rsid w:val="002D5DCA"/>
    <w:rsid w:val="002E3517"/>
    <w:rsid w:val="002E53DC"/>
    <w:rsid w:val="002E679E"/>
    <w:rsid w:val="002E7629"/>
    <w:rsid w:val="002E77C2"/>
    <w:rsid w:val="002F0341"/>
    <w:rsid w:val="002F3BA2"/>
    <w:rsid w:val="002F42D5"/>
    <w:rsid w:val="002F4568"/>
    <w:rsid w:val="002F4B42"/>
    <w:rsid w:val="002F4F29"/>
    <w:rsid w:val="002F6744"/>
    <w:rsid w:val="002F6CDA"/>
    <w:rsid w:val="002F7136"/>
    <w:rsid w:val="003007A0"/>
    <w:rsid w:val="003016CB"/>
    <w:rsid w:val="00301DED"/>
    <w:rsid w:val="00302199"/>
    <w:rsid w:val="003025AE"/>
    <w:rsid w:val="00302625"/>
    <w:rsid w:val="00303675"/>
    <w:rsid w:val="0030372E"/>
    <w:rsid w:val="00304C05"/>
    <w:rsid w:val="003055DE"/>
    <w:rsid w:val="003062EB"/>
    <w:rsid w:val="003071C8"/>
    <w:rsid w:val="00307223"/>
    <w:rsid w:val="003114EA"/>
    <w:rsid w:val="00321D67"/>
    <w:rsid w:val="0032587F"/>
    <w:rsid w:val="00325A3E"/>
    <w:rsid w:val="00326311"/>
    <w:rsid w:val="00331A1A"/>
    <w:rsid w:val="00331DB2"/>
    <w:rsid w:val="003348AC"/>
    <w:rsid w:val="0033514A"/>
    <w:rsid w:val="00337375"/>
    <w:rsid w:val="00337753"/>
    <w:rsid w:val="0034132B"/>
    <w:rsid w:val="0034255F"/>
    <w:rsid w:val="00342DBA"/>
    <w:rsid w:val="00343089"/>
    <w:rsid w:val="00343731"/>
    <w:rsid w:val="00343F30"/>
    <w:rsid w:val="00344361"/>
    <w:rsid w:val="003500FE"/>
    <w:rsid w:val="00350200"/>
    <w:rsid w:val="003517A2"/>
    <w:rsid w:val="00352283"/>
    <w:rsid w:val="003554E8"/>
    <w:rsid w:val="00360501"/>
    <w:rsid w:val="0036061E"/>
    <w:rsid w:val="0036132A"/>
    <w:rsid w:val="0036194F"/>
    <w:rsid w:val="00362654"/>
    <w:rsid w:val="00362792"/>
    <w:rsid w:val="00364DCE"/>
    <w:rsid w:val="00365650"/>
    <w:rsid w:val="00366929"/>
    <w:rsid w:val="003700F0"/>
    <w:rsid w:val="0037349D"/>
    <w:rsid w:val="0037453C"/>
    <w:rsid w:val="003759EE"/>
    <w:rsid w:val="0037630E"/>
    <w:rsid w:val="00377F1E"/>
    <w:rsid w:val="00380EB5"/>
    <w:rsid w:val="00382CB8"/>
    <w:rsid w:val="00383030"/>
    <w:rsid w:val="00384D3B"/>
    <w:rsid w:val="00385CF2"/>
    <w:rsid w:val="00387DFC"/>
    <w:rsid w:val="00390247"/>
    <w:rsid w:val="00391818"/>
    <w:rsid w:val="00391950"/>
    <w:rsid w:val="00393D4D"/>
    <w:rsid w:val="00394A55"/>
    <w:rsid w:val="003950A1"/>
    <w:rsid w:val="003A17F7"/>
    <w:rsid w:val="003A1EE0"/>
    <w:rsid w:val="003A436F"/>
    <w:rsid w:val="003A50D5"/>
    <w:rsid w:val="003A517D"/>
    <w:rsid w:val="003A5439"/>
    <w:rsid w:val="003A6B5D"/>
    <w:rsid w:val="003B3863"/>
    <w:rsid w:val="003B4247"/>
    <w:rsid w:val="003C0AF5"/>
    <w:rsid w:val="003C1C22"/>
    <w:rsid w:val="003C28A9"/>
    <w:rsid w:val="003C38C1"/>
    <w:rsid w:val="003C6DA1"/>
    <w:rsid w:val="003C7098"/>
    <w:rsid w:val="003C76A6"/>
    <w:rsid w:val="003D27D8"/>
    <w:rsid w:val="003D2C0C"/>
    <w:rsid w:val="003D3A87"/>
    <w:rsid w:val="003D4564"/>
    <w:rsid w:val="003D5668"/>
    <w:rsid w:val="003E49DB"/>
    <w:rsid w:val="003E4B09"/>
    <w:rsid w:val="003E62CB"/>
    <w:rsid w:val="003E646A"/>
    <w:rsid w:val="003E75C7"/>
    <w:rsid w:val="003F0EDE"/>
    <w:rsid w:val="003F1387"/>
    <w:rsid w:val="003F14AF"/>
    <w:rsid w:val="003F1ABC"/>
    <w:rsid w:val="003F203E"/>
    <w:rsid w:val="003F263D"/>
    <w:rsid w:val="003F4333"/>
    <w:rsid w:val="003F56F3"/>
    <w:rsid w:val="003F6F45"/>
    <w:rsid w:val="003F72C6"/>
    <w:rsid w:val="003F7797"/>
    <w:rsid w:val="004004C0"/>
    <w:rsid w:val="0040167E"/>
    <w:rsid w:val="00402EB4"/>
    <w:rsid w:val="00403458"/>
    <w:rsid w:val="004051B4"/>
    <w:rsid w:val="0040521F"/>
    <w:rsid w:val="00410A03"/>
    <w:rsid w:val="00411EBA"/>
    <w:rsid w:val="00411F0E"/>
    <w:rsid w:val="0041276D"/>
    <w:rsid w:val="00415862"/>
    <w:rsid w:val="00416CC6"/>
    <w:rsid w:val="00417A1A"/>
    <w:rsid w:val="00421015"/>
    <w:rsid w:val="00421ECA"/>
    <w:rsid w:val="0042232F"/>
    <w:rsid w:val="00422AC5"/>
    <w:rsid w:val="0042326E"/>
    <w:rsid w:val="00423C11"/>
    <w:rsid w:val="004273F3"/>
    <w:rsid w:val="0042785A"/>
    <w:rsid w:val="0043048F"/>
    <w:rsid w:val="004310FE"/>
    <w:rsid w:val="004356FC"/>
    <w:rsid w:val="0043746D"/>
    <w:rsid w:val="004377D4"/>
    <w:rsid w:val="004415F9"/>
    <w:rsid w:val="00441F61"/>
    <w:rsid w:val="00442106"/>
    <w:rsid w:val="004467F7"/>
    <w:rsid w:val="00452B0E"/>
    <w:rsid w:val="00452B47"/>
    <w:rsid w:val="00452B77"/>
    <w:rsid w:val="00453F67"/>
    <w:rsid w:val="004548CA"/>
    <w:rsid w:val="00454933"/>
    <w:rsid w:val="00455E05"/>
    <w:rsid w:val="004562CA"/>
    <w:rsid w:val="00457150"/>
    <w:rsid w:val="004571AE"/>
    <w:rsid w:val="00461FE0"/>
    <w:rsid w:val="00463CE0"/>
    <w:rsid w:val="0046435F"/>
    <w:rsid w:val="004654FB"/>
    <w:rsid w:val="0046574A"/>
    <w:rsid w:val="004657C7"/>
    <w:rsid w:val="0046582C"/>
    <w:rsid w:val="00466128"/>
    <w:rsid w:val="004719CE"/>
    <w:rsid w:val="004722F6"/>
    <w:rsid w:val="0047418C"/>
    <w:rsid w:val="004763D3"/>
    <w:rsid w:val="004763FF"/>
    <w:rsid w:val="00476CFF"/>
    <w:rsid w:val="0047706A"/>
    <w:rsid w:val="00480468"/>
    <w:rsid w:val="00481A1A"/>
    <w:rsid w:val="004822D5"/>
    <w:rsid w:val="00483A00"/>
    <w:rsid w:val="00483BCF"/>
    <w:rsid w:val="004842FE"/>
    <w:rsid w:val="004849B2"/>
    <w:rsid w:val="00486720"/>
    <w:rsid w:val="00487FF6"/>
    <w:rsid w:val="00490034"/>
    <w:rsid w:val="004912BF"/>
    <w:rsid w:val="004920CF"/>
    <w:rsid w:val="004927C3"/>
    <w:rsid w:val="0049537F"/>
    <w:rsid w:val="00496E8D"/>
    <w:rsid w:val="004971F0"/>
    <w:rsid w:val="00497E0C"/>
    <w:rsid w:val="004A0E93"/>
    <w:rsid w:val="004A27AB"/>
    <w:rsid w:val="004A30AB"/>
    <w:rsid w:val="004A3637"/>
    <w:rsid w:val="004A4DCF"/>
    <w:rsid w:val="004A6B1A"/>
    <w:rsid w:val="004A7237"/>
    <w:rsid w:val="004A7EE1"/>
    <w:rsid w:val="004B10B9"/>
    <w:rsid w:val="004B2EE6"/>
    <w:rsid w:val="004B3C92"/>
    <w:rsid w:val="004B4349"/>
    <w:rsid w:val="004B6924"/>
    <w:rsid w:val="004C03F9"/>
    <w:rsid w:val="004C049B"/>
    <w:rsid w:val="004C0EC2"/>
    <w:rsid w:val="004D0A06"/>
    <w:rsid w:val="004D22D2"/>
    <w:rsid w:val="004E1851"/>
    <w:rsid w:val="004E4086"/>
    <w:rsid w:val="004E64C6"/>
    <w:rsid w:val="004E743D"/>
    <w:rsid w:val="004F086C"/>
    <w:rsid w:val="004F1835"/>
    <w:rsid w:val="004F1C27"/>
    <w:rsid w:val="004F2E13"/>
    <w:rsid w:val="004F37DD"/>
    <w:rsid w:val="004F47EB"/>
    <w:rsid w:val="004F63F1"/>
    <w:rsid w:val="004F6CAC"/>
    <w:rsid w:val="004F6E8A"/>
    <w:rsid w:val="004F711C"/>
    <w:rsid w:val="004F7393"/>
    <w:rsid w:val="004F747D"/>
    <w:rsid w:val="00502002"/>
    <w:rsid w:val="005055A8"/>
    <w:rsid w:val="00506211"/>
    <w:rsid w:val="00507920"/>
    <w:rsid w:val="00510058"/>
    <w:rsid w:val="005100BE"/>
    <w:rsid w:val="00510D51"/>
    <w:rsid w:val="00510FE1"/>
    <w:rsid w:val="00511F16"/>
    <w:rsid w:val="00512229"/>
    <w:rsid w:val="00514C89"/>
    <w:rsid w:val="00515ADC"/>
    <w:rsid w:val="00520D20"/>
    <w:rsid w:val="00521B64"/>
    <w:rsid w:val="00521B65"/>
    <w:rsid w:val="00521EE1"/>
    <w:rsid w:val="00522328"/>
    <w:rsid w:val="00522F0B"/>
    <w:rsid w:val="0052367F"/>
    <w:rsid w:val="0052384B"/>
    <w:rsid w:val="0052386B"/>
    <w:rsid w:val="00523895"/>
    <w:rsid w:val="005269D0"/>
    <w:rsid w:val="0052761A"/>
    <w:rsid w:val="005343BF"/>
    <w:rsid w:val="00535E61"/>
    <w:rsid w:val="00536125"/>
    <w:rsid w:val="00537074"/>
    <w:rsid w:val="005376DF"/>
    <w:rsid w:val="00537B43"/>
    <w:rsid w:val="00541350"/>
    <w:rsid w:val="005429D8"/>
    <w:rsid w:val="00544B06"/>
    <w:rsid w:val="00544FC3"/>
    <w:rsid w:val="0054598B"/>
    <w:rsid w:val="00547A8B"/>
    <w:rsid w:val="00547AF7"/>
    <w:rsid w:val="00551568"/>
    <w:rsid w:val="00551A48"/>
    <w:rsid w:val="005537E5"/>
    <w:rsid w:val="00555017"/>
    <w:rsid w:val="0055532D"/>
    <w:rsid w:val="00564C0C"/>
    <w:rsid w:val="005659CB"/>
    <w:rsid w:val="005674D6"/>
    <w:rsid w:val="005705CB"/>
    <w:rsid w:val="005715EE"/>
    <w:rsid w:val="005725CF"/>
    <w:rsid w:val="005728BC"/>
    <w:rsid w:val="005738F3"/>
    <w:rsid w:val="00573AD4"/>
    <w:rsid w:val="0057433B"/>
    <w:rsid w:val="005765D3"/>
    <w:rsid w:val="00576678"/>
    <w:rsid w:val="005768C6"/>
    <w:rsid w:val="005842D2"/>
    <w:rsid w:val="005845F4"/>
    <w:rsid w:val="00584EAE"/>
    <w:rsid w:val="0058557F"/>
    <w:rsid w:val="00585DDC"/>
    <w:rsid w:val="00586243"/>
    <w:rsid w:val="00586AE4"/>
    <w:rsid w:val="00586CF9"/>
    <w:rsid w:val="00586E2A"/>
    <w:rsid w:val="005870C0"/>
    <w:rsid w:val="00587290"/>
    <w:rsid w:val="005901DA"/>
    <w:rsid w:val="005913C8"/>
    <w:rsid w:val="00591D27"/>
    <w:rsid w:val="00594546"/>
    <w:rsid w:val="00594E0C"/>
    <w:rsid w:val="00595854"/>
    <w:rsid w:val="005A0AD4"/>
    <w:rsid w:val="005A10D2"/>
    <w:rsid w:val="005A15D7"/>
    <w:rsid w:val="005A20D1"/>
    <w:rsid w:val="005A2147"/>
    <w:rsid w:val="005A22C0"/>
    <w:rsid w:val="005A5FDA"/>
    <w:rsid w:val="005A65EA"/>
    <w:rsid w:val="005A7144"/>
    <w:rsid w:val="005A7B8D"/>
    <w:rsid w:val="005B0C4E"/>
    <w:rsid w:val="005B0D83"/>
    <w:rsid w:val="005B17FC"/>
    <w:rsid w:val="005B24AB"/>
    <w:rsid w:val="005B387C"/>
    <w:rsid w:val="005B4C4B"/>
    <w:rsid w:val="005B5882"/>
    <w:rsid w:val="005B7CA8"/>
    <w:rsid w:val="005C123A"/>
    <w:rsid w:val="005C168B"/>
    <w:rsid w:val="005C4889"/>
    <w:rsid w:val="005C49A1"/>
    <w:rsid w:val="005C50A0"/>
    <w:rsid w:val="005E19F2"/>
    <w:rsid w:val="005E488A"/>
    <w:rsid w:val="005E5449"/>
    <w:rsid w:val="005E5469"/>
    <w:rsid w:val="005F4DD0"/>
    <w:rsid w:val="005F615D"/>
    <w:rsid w:val="005F72BF"/>
    <w:rsid w:val="00602CAA"/>
    <w:rsid w:val="00603CFC"/>
    <w:rsid w:val="00605B8C"/>
    <w:rsid w:val="00605D3D"/>
    <w:rsid w:val="0061196A"/>
    <w:rsid w:val="00611B38"/>
    <w:rsid w:val="006124A3"/>
    <w:rsid w:val="00612ABC"/>
    <w:rsid w:val="00612C59"/>
    <w:rsid w:val="00616193"/>
    <w:rsid w:val="006166DB"/>
    <w:rsid w:val="00621A64"/>
    <w:rsid w:val="00623409"/>
    <w:rsid w:val="00626AAE"/>
    <w:rsid w:val="00626D4C"/>
    <w:rsid w:val="00630605"/>
    <w:rsid w:val="00632B25"/>
    <w:rsid w:val="00637533"/>
    <w:rsid w:val="006376A3"/>
    <w:rsid w:val="006428B4"/>
    <w:rsid w:val="00642EEC"/>
    <w:rsid w:val="00645B48"/>
    <w:rsid w:val="006462F2"/>
    <w:rsid w:val="00646508"/>
    <w:rsid w:val="00646F4F"/>
    <w:rsid w:val="00646F72"/>
    <w:rsid w:val="00647C82"/>
    <w:rsid w:val="006512F2"/>
    <w:rsid w:val="00652EFC"/>
    <w:rsid w:val="006536F3"/>
    <w:rsid w:val="00653BD1"/>
    <w:rsid w:val="00653F3B"/>
    <w:rsid w:val="0065603C"/>
    <w:rsid w:val="0066016E"/>
    <w:rsid w:val="00667D5C"/>
    <w:rsid w:val="0068030E"/>
    <w:rsid w:val="006804B9"/>
    <w:rsid w:val="006817F7"/>
    <w:rsid w:val="006840D9"/>
    <w:rsid w:val="006860EA"/>
    <w:rsid w:val="0068624D"/>
    <w:rsid w:val="006913A6"/>
    <w:rsid w:val="006942AF"/>
    <w:rsid w:val="006952E4"/>
    <w:rsid w:val="006956EA"/>
    <w:rsid w:val="00695DDC"/>
    <w:rsid w:val="006A1DDE"/>
    <w:rsid w:val="006A214B"/>
    <w:rsid w:val="006A235F"/>
    <w:rsid w:val="006A4CA0"/>
    <w:rsid w:val="006A5475"/>
    <w:rsid w:val="006A6082"/>
    <w:rsid w:val="006A7C97"/>
    <w:rsid w:val="006B1E91"/>
    <w:rsid w:val="006B4829"/>
    <w:rsid w:val="006B584B"/>
    <w:rsid w:val="006C159B"/>
    <w:rsid w:val="006C1ABD"/>
    <w:rsid w:val="006C1C66"/>
    <w:rsid w:val="006C301B"/>
    <w:rsid w:val="006C36CC"/>
    <w:rsid w:val="006C39EA"/>
    <w:rsid w:val="006C4904"/>
    <w:rsid w:val="006C49DA"/>
    <w:rsid w:val="006C558C"/>
    <w:rsid w:val="006C5D70"/>
    <w:rsid w:val="006D1E38"/>
    <w:rsid w:val="006D21F9"/>
    <w:rsid w:val="006D4CC1"/>
    <w:rsid w:val="006E0965"/>
    <w:rsid w:val="006E11C9"/>
    <w:rsid w:val="006E2E51"/>
    <w:rsid w:val="006E6C96"/>
    <w:rsid w:val="006F0080"/>
    <w:rsid w:val="006F098B"/>
    <w:rsid w:val="006F0D45"/>
    <w:rsid w:val="006F2788"/>
    <w:rsid w:val="006F324C"/>
    <w:rsid w:val="006F7573"/>
    <w:rsid w:val="007008D1"/>
    <w:rsid w:val="00700D1F"/>
    <w:rsid w:val="007035D8"/>
    <w:rsid w:val="00703D82"/>
    <w:rsid w:val="0070416D"/>
    <w:rsid w:val="00706439"/>
    <w:rsid w:val="00707074"/>
    <w:rsid w:val="007077F6"/>
    <w:rsid w:val="0071059D"/>
    <w:rsid w:val="0071160E"/>
    <w:rsid w:val="007117D5"/>
    <w:rsid w:val="00711E9A"/>
    <w:rsid w:val="00713D0B"/>
    <w:rsid w:val="00715BE7"/>
    <w:rsid w:val="00721B0C"/>
    <w:rsid w:val="00722C53"/>
    <w:rsid w:val="007253CA"/>
    <w:rsid w:val="00725566"/>
    <w:rsid w:val="00725BF2"/>
    <w:rsid w:val="00725E45"/>
    <w:rsid w:val="00726D67"/>
    <w:rsid w:val="00732641"/>
    <w:rsid w:val="00732AFF"/>
    <w:rsid w:val="007334C2"/>
    <w:rsid w:val="007335C3"/>
    <w:rsid w:val="00734689"/>
    <w:rsid w:val="00734C21"/>
    <w:rsid w:val="00735CC1"/>
    <w:rsid w:val="00736475"/>
    <w:rsid w:val="00737532"/>
    <w:rsid w:val="0074434D"/>
    <w:rsid w:val="0075099B"/>
    <w:rsid w:val="00750B18"/>
    <w:rsid w:val="00751380"/>
    <w:rsid w:val="007518A7"/>
    <w:rsid w:val="00752B10"/>
    <w:rsid w:val="007559A3"/>
    <w:rsid w:val="00756379"/>
    <w:rsid w:val="00756F0F"/>
    <w:rsid w:val="00760000"/>
    <w:rsid w:val="007601BB"/>
    <w:rsid w:val="0076226A"/>
    <w:rsid w:val="00762AC7"/>
    <w:rsid w:val="00762E3F"/>
    <w:rsid w:val="007632AE"/>
    <w:rsid w:val="007644C1"/>
    <w:rsid w:val="00765B5A"/>
    <w:rsid w:val="007665DC"/>
    <w:rsid w:val="00766661"/>
    <w:rsid w:val="00766A27"/>
    <w:rsid w:val="00767F52"/>
    <w:rsid w:val="00770BEA"/>
    <w:rsid w:val="00771DDC"/>
    <w:rsid w:val="007728F4"/>
    <w:rsid w:val="00781EB8"/>
    <w:rsid w:val="007822B0"/>
    <w:rsid w:val="00782B00"/>
    <w:rsid w:val="007872E6"/>
    <w:rsid w:val="00787A00"/>
    <w:rsid w:val="007912E4"/>
    <w:rsid w:val="00794B64"/>
    <w:rsid w:val="00796056"/>
    <w:rsid w:val="007976DB"/>
    <w:rsid w:val="007A1668"/>
    <w:rsid w:val="007A272A"/>
    <w:rsid w:val="007A34E2"/>
    <w:rsid w:val="007A6ED7"/>
    <w:rsid w:val="007B0B61"/>
    <w:rsid w:val="007B25F2"/>
    <w:rsid w:val="007B5977"/>
    <w:rsid w:val="007B5D63"/>
    <w:rsid w:val="007B7116"/>
    <w:rsid w:val="007C3225"/>
    <w:rsid w:val="007C582E"/>
    <w:rsid w:val="007C7421"/>
    <w:rsid w:val="007C7BFE"/>
    <w:rsid w:val="007D35DE"/>
    <w:rsid w:val="007D395C"/>
    <w:rsid w:val="007D5E21"/>
    <w:rsid w:val="007D6448"/>
    <w:rsid w:val="007D6F69"/>
    <w:rsid w:val="007E03FE"/>
    <w:rsid w:val="007E34D2"/>
    <w:rsid w:val="007E464E"/>
    <w:rsid w:val="007E4E5C"/>
    <w:rsid w:val="007E55EA"/>
    <w:rsid w:val="007E5B9B"/>
    <w:rsid w:val="007E71B6"/>
    <w:rsid w:val="007E7B42"/>
    <w:rsid w:val="007F03BB"/>
    <w:rsid w:val="007F0D7B"/>
    <w:rsid w:val="007F17E1"/>
    <w:rsid w:val="007F2A96"/>
    <w:rsid w:val="007F2D58"/>
    <w:rsid w:val="007F328A"/>
    <w:rsid w:val="007F3566"/>
    <w:rsid w:val="007F4ECC"/>
    <w:rsid w:val="007F6A2F"/>
    <w:rsid w:val="007F71B4"/>
    <w:rsid w:val="007F75EA"/>
    <w:rsid w:val="008008BA"/>
    <w:rsid w:val="00800ED2"/>
    <w:rsid w:val="0080172F"/>
    <w:rsid w:val="00802D13"/>
    <w:rsid w:val="008031F5"/>
    <w:rsid w:val="0080344A"/>
    <w:rsid w:val="0080360C"/>
    <w:rsid w:val="00803E50"/>
    <w:rsid w:val="00805A1D"/>
    <w:rsid w:val="00811430"/>
    <w:rsid w:val="008124E0"/>
    <w:rsid w:val="00812964"/>
    <w:rsid w:val="00814A95"/>
    <w:rsid w:val="00814B26"/>
    <w:rsid w:val="00817A50"/>
    <w:rsid w:val="0082244E"/>
    <w:rsid w:val="008226B0"/>
    <w:rsid w:val="00825D8B"/>
    <w:rsid w:val="00826397"/>
    <w:rsid w:val="0082751E"/>
    <w:rsid w:val="00830B6E"/>
    <w:rsid w:val="00831BE7"/>
    <w:rsid w:val="00831CCD"/>
    <w:rsid w:val="008332FD"/>
    <w:rsid w:val="0083422D"/>
    <w:rsid w:val="00835339"/>
    <w:rsid w:val="00836BD2"/>
    <w:rsid w:val="008408DB"/>
    <w:rsid w:val="00840933"/>
    <w:rsid w:val="0084239F"/>
    <w:rsid w:val="00843DE8"/>
    <w:rsid w:val="0084426F"/>
    <w:rsid w:val="008504E9"/>
    <w:rsid w:val="00851DAF"/>
    <w:rsid w:val="00851E7B"/>
    <w:rsid w:val="00853F2E"/>
    <w:rsid w:val="008541DD"/>
    <w:rsid w:val="00854201"/>
    <w:rsid w:val="00854F38"/>
    <w:rsid w:val="00857D5C"/>
    <w:rsid w:val="00860158"/>
    <w:rsid w:val="00860E94"/>
    <w:rsid w:val="00862405"/>
    <w:rsid w:val="0086259A"/>
    <w:rsid w:val="00863AEE"/>
    <w:rsid w:val="00864818"/>
    <w:rsid w:val="008649A3"/>
    <w:rsid w:val="00864A3D"/>
    <w:rsid w:val="00874C74"/>
    <w:rsid w:val="0087577B"/>
    <w:rsid w:val="00875DA7"/>
    <w:rsid w:val="00876388"/>
    <w:rsid w:val="00881965"/>
    <w:rsid w:val="0088335E"/>
    <w:rsid w:val="008836A0"/>
    <w:rsid w:val="0088471B"/>
    <w:rsid w:val="008848AD"/>
    <w:rsid w:val="00884D6D"/>
    <w:rsid w:val="00885292"/>
    <w:rsid w:val="008854AC"/>
    <w:rsid w:val="008916FE"/>
    <w:rsid w:val="00891D7B"/>
    <w:rsid w:val="00892562"/>
    <w:rsid w:val="00893088"/>
    <w:rsid w:val="0089480A"/>
    <w:rsid w:val="00895D3B"/>
    <w:rsid w:val="00897E76"/>
    <w:rsid w:val="008A183F"/>
    <w:rsid w:val="008A1F3A"/>
    <w:rsid w:val="008A5F36"/>
    <w:rsid w:val="008A634E"/>
    <w:rsid w:val="008A6A2A"/>
    <w:rsid w:val="008B102E"/>
    <w:rsid w:val="008B1A4A"/>
    <w:rsid w:val="008B440A"/>
    <w:rsid w:val="008B51D7"/>
    <w:rsid w:val="008B6180"/>
    <w:rsid w:val="008B6439"/>
    <w:rsid w:val="008B784B"/>
    <w:rsid w:val="008C00E5"/>
    <w:rsid w:val="008C2AF4"/>
    <w:rsid w:val="008C30E3"/>
    <w:rsid w:val="008C378B"/>
    <w:rsid w:val="008C5AF1"/>
    <w:rsid w:val="008D092C"/>
    <w:rsid w:val="008D3202"/>
    <w:rsid w:val="008D37F4"/>
    <w:rsid w:val="008D4088"/>
    <w:rsid w:val="008D4BB9"/>
    <w:rsid w:val="008D73F5"/>
    <w:rsid w:val="008D7A7F"/>
    <w:rsid w:val="008E0C96"/>
    <w:rsid w:val="008E1650"/>
    <w:rsid w:val="008E3B68"/>
    <w:rsid w:val="008E4551"/>
    <w:rsid w:val="008E47DD"/>
    <w:rsid w:val="008E7A53"/>
    <w:rsid w:val="008F1383"/>
    <w:rsid w:val="008F5E8F"/>
    <w:rsid w:val="008F65AA"/>
    <w:rsid w:val="0090127E"/>
    <w:rsid w:val="009034E3"/>
    <w:rsid w:val="00903EFB"/>
    <w:rsid w:val="009060B2"/>
    <w:rsid w:val="0090635D"/>
    <w:rsid w:val="00907044"/>
    <w:rsid w:val="009074A0"/>
    <w:rsid w:val="00910932"/>
    <w:rsid w:val="00912663"/>
    <w:rsid w:val="00913CD2"/>
    <w:rsid w:val="00913E2E"/>
    <w:rsid w:val="009142F4"/>
    <w:rsid w:val="00920274"/>
    <w:rsid w:val="009206E2"/>
    <w:rsid w:val="009209D9"/>
    <w:rsid w:val="00921DCA"/>
    <w:rsid w:val="00921F26"/>
    <w:rsid w:val="0092208C"/>
    <w:rsid w:val="00924644"/>
    <w:rsid w:val="00924C22"/>
    <w:rsid w:val="00926B5C"/>
    <w:rsid w:val="00930310"/>
    <w:rsid w:val="0093159B"/>
    <w:rsid w:val="00933930"/>
    <w:rsid w:val="0093583A"/>
    <w:rsid w:val="00936717"/>
    <w:rsid w:val="009379CE"/>
    <w:rsid w:val="009412D2"/>
    <w:rsid w:val="009426C2"/>
    <w:rsid w:val="00944D80"/>
    <w:rsid w:val="009459E0"/>
    <w:rsid w:val="00945DE3"/>
    <w:rsid w:val="00946A6A"/>
    <w:rsid w:val="00946D34"/>
    <w:rsid w:val="00951DA1"/>
    <w:rsid w:val="009525A9"/>
    <w:rsid w:val="00953A27"/>
    <w:rsid w:val="0095499F"/>
    <w:rsid w:val="00956AF5"/>
    <w:rsid w:val="0095744C"/>
    <w:rsid w:val="00964E2E"/>
    <w:rsid w:val="009651B3"/>
    <w:rsid w:val="009655D0"/>
    <w:rsid w:val="00966F70"/>
    <w:rsid w:val="00970698"/>
    <w:rsid w:val="00971649"/>
    <w:rsid w:val="009727E6"/>
    <w:rsid w:val="00973FAC"/>
    <w:rsid w:val="00975833"/>
    <w:rsid w:val="009813B8"/>
    <w:rsid w:val="00981685"/>
    <w:rsid w:val="009817DF"/>
    <w:rsid w:val="00984AF2"/>
    <w:rsid w:val="00985196"/>
    <w:rsid w:val="00986955"/>
    <w:rsid w:val="00987F38"/>
    <w:rsid w:val="00990051"/>
    <w:rsid w:val="00990F57"/>
    <w:rsid w:val="00993CDC"/>
    <w:rsid w:val="00996B75"/>
    <w:rsid w:val="00996F43"/>
    <w:rsid w:val="009A0A6C"/>
    <w:rsid w:val="009A1B67"/>
    <w:rsid w:val="009A2856"/>
    <w:rsid w:val="009A4417"/>
    <w:rsid w:val="009A5288"/>
    <w:rsid w:val="009A594C"/>
    <w:rsid w:val="009A617D"/>
    <w:rsid w:val="009A6FDE"/>
    <w:rsid w:val="009A739D"/>
    <w:rsid w:val="009A7757"/>
    <w:rsid w:val="009B0625"/>
    <w:rsid w:val="009B114B"/>
    <w:rsid w:val="009B2919"/>
    <w:rsid w:val="009C24B3"/>
    <w:rsid w:val="009C26A2"/>
    <w:rsid w:val="009D1795"/>
    <w:rsid w:val="009D1857"/>
    <w:rsid w:val="009D335B"/>
    <w:rsid w:val="009D44A6"/>
    <w:rsid w:val="009E05F2"/>
    <w:rsid w:val="009E276C"/>
    <w:rsid w:val="009E33C2"/>
    <w:rsid w:val="009E4506"/>
    <w:rsid w:val="009E5FF8"/>
    <w:rsid w:val="009E7FD0"/>
    <w:rsid w:val="009F0328"/>
    <w:rsid w:val="009F0463"/>
    <w:rsid w:val="009F19D1"/>
    <w:rsid w:val="009F26ED"/>
    <w:rsid w:val="009F3232"/>
    <w:rsid w:val="009F4C24"/>
    <w:rsid w:val="009F544D"/>
    <w:rsid w:val="00A00032"/>
    <w:rsid w:val="00A008ED"/>
    <w:rsid w:val="00A01AC3"/>
    <w:rsid w:val="00A02406"/>
    <w:rsid w:val="00A04563"/>
    <w:rsid w:val="00A11311"/>
    <w:rsid w:val="00A12548"/>
    <w:rsid w:val="00A1352E"/>
    <w:rsid w:val="00A14CF7"/>
    <w:rsid w:val="00A2160B"/>
    <w:rsid w:val="00A21ED4"/>
    <w:rsid w:val="00A24F98"/>
    <w:rsid w:val="00A251C0"/>
    <w:rsid w:val="00A258E7"/>
    <w:rsid w:val="00A265C2"/>
    <w:rsid w:val="00A27141"/>
    <w:rsid w:val="00A2715A"/>
    <w:rsid w:val="00A317CB"/>
    <w:rsid w:val="00A34A4B"/>
    <w:rsid w:val="00A34AE1"/>
    <w:rsid w:val="00A34EE1"/>
    <w:rsid w:val="00A401A0"/>
    <w:rsid w:val="00A401E3"/>
    <w:rsid w:val="00A40954"/>
    <w:rsid w:val="00A40FBD"/>
    <w:rsid w:val="00A41657"/>
    <w:rsid w:val="00A431EA"/>
    <w:rsid w:val="00A441E6"/>
    <w:rsid w:val="00A50013"/>
    <w:rsid w:val="00A502F0"/>
    <w:rsid w:val="00A50DD2"/>
    <w:rsid w:val="00A511D9"/>
    <w:rsid w:val="00A528F5"/>
    <w:rsid w:val="00A52A4A"/>
    <w:rsid w:val="00A53C50"/>
    <w:rsid w:val="00A5591C"/>
    <w:rsid w:val="00A560B4"/>
    <w:rsid w:val="00A56766"/>
    <w:rsid w:val="00A57784"/>
    <w:rsid w:val="00A579ED"/>
    <w:rsid w:val="00A60C83"/>
    <w:rsid w:val="00A62831"/>
    <w:rsid w:val="00A64949"/>
    <w:rsid w:val="00A649D8"/>
    <w:rsid w:val="00A64A54"/>
    <w:rsid w:val="00A6747D"/>
    <w:rsid w:val="00A753E6"/>
    <w:rsid w:val="00A7581D"/>
    <w:rsid w:val="00A77291"/>
    <w:rsid w:val="00A77707"/>
    <w:rsid w:val="00A80BED"/>
    <w:rsid w:val="00A830EF"/>
    <w:rsid w:val="00A83C3B"/>
    <w:rsid w:val="00A91D29"/>
    <w:rsid w:val="00A9240E"/>
    <w:rsid w:val="00A93A2C"/>
    <w:rsid w:val="00A93AE3"/>
    <w:rsid w:val="00A944E7"/>
    <w:rsid w:val="00A951C5"/>
    <w:rsid w:val="00AA0DC1"/>
    <w:rsid w:val="00AA222E"/>
    <w:rsid w:val="00AA27F1"/>
    <w:rsid w:val="00AA2C0A"/>
    <w:rsid w:val="00AA47A1"/>
    <w:rsid w:val="00AA555E"/>
    <w:rsid w:val="00AA56E6"/>
    <w:rsid w:val="00AA599C"/>
    <w:rsid w:val="00AA6D09"/>
    <w:rsid w:val="00AA6D4E"/>
    <w:rsid w:val="00AA7A29"/>
    <w:rsid w:val="00AA7DA0"/>
    <w:rsid w:val="00AB0131"/>
    <w:rsid w:val="00AB240B"/>
    <w:rsid w:val="00AB3455"/>
    <w:rsid w:val="00AB49A4"/>
    <w:rsid w:val="00AB58C1"/>
    <w:rsid w:val="00AB646B"/>
    <w:rsid w:val="00AC16AF"/>
    <w:rsid w:val="00AC36AF"/>
    <w:rsid w:val="00AC3D79"/>
    <w:rsid w:val="00AC4D62"/>
    <w:rsid w:val="00AC5BA1"/>
    <w:rsid w:val="00AC5BCC"/>
    <w:rsid w:val="00AC5F8A"/>
    <w:rsid w:val="00AC6EC9"/>
    <w:rsid w:val="00AD09AA"/>
    <w:rsid w:val="00AD17C7"/>
    <w:rsid w:val="00AD32C7"/>
    <w:rsid w:val="00AD334C"/>
    <w:rsid w:val="00AD3759"/>
    <w:rsid w:val="00AD38B8"/>
    <w:rsid w:val="00AD55B3"/>
    <w:rsid w:val="00AD5F41"/>
    <w:rsid w:val="00AE0169"/>
    <w:rsid w:val="00AE1C4E"/>
    <w:rsid w:val="00AE230B"/>
    <w:rsid w:val="00AE2F8E"/>
    <w:rsid w:val="00AE429C"/>
    <w:rsid w:val="00AE4C7C"/>
    <w:rsid w:val="00AE573E"/>
    <w:rsid w:val="00AE69F9"/>
    <w:rsid w:val="00AE6B02"/>
    <w:rsid w:val="00AF0C48"/>
    <w:rsid w:val="00AF6AAE"/>
    <w:rsid w:val="00AF6EA5"/>
    <w:rsid w:val="00B0097C"/>
    <w:rsid w:val="00B02C37"/>
    <w:rsid w:val="00B02DBB"/>
    <w:rsid w:val="00B038F6"/>
    <w:rsid w:val="00B10202"/>
    <w:rsid w:val="00B102A9"/>
    <w:rsid w:val="00B113AA"/>
    <w:rsid w:val="00B113DC"/>
    <w:rsid w:val="00B11BBA"/>
    <w:rsid w:val="00B126A5"/>
    <w:rsid w:val="00B12DF3"/>
    <w:rsid w:val="00B12FB4"/>
    <w:rsid w:val="00B1456C"/>
    <w:rsid w:val="00B21A03"/>
    <w:rsid w:val="00B22C1B"/>
    <w:rsid w:val="00B25294"/>
    <w:rsid w:val="00B25542"/>
    <w:rsid w:val="00B25C9E"/>
    <w:rsid w:val="00B26420"/>
    <w:rsid w:val="00B27348"/>
    <w:rsid w:val="00B27CA3"/>
    <w:rsid w:val="00B303DC"/>
    <w:rsid w:val="00B31CD4"/>
    <w:rsid w:val="00B3266F"/>
    <w:rsid w:val="00B342CE"/>
    <w:rsid w:val="00B3452B"/>
    <w:rsid w:val="00B35C72"/>
    <w:rsid w:val="00B42760"/>
    <w:rsid w:val="00B428E5"/>
    <w:rsid w:val="00B4467F"/>
    <w:rsid w:val="00B46258"/>
    <w:rsid w:val="00B46E30"/>
    <w:rsid w:val="00B47877"/>
    <w:rsid w:val="00B51D79"/>
    <w:rsid w:val="00B54DF6"/>
    <w:rsid w:val="00B55A93"/>
    <w:rsid w:val="00B616FA"/>
    <w:rsid w:val="00B63C6E"/>
    <w:rsid w:val="00B6423E"/>
    <w:rsid w:val="00B672E5"/>
    <w:rsid w:val="00B73CA9"/>
    <w:rsid w:val="00B74D91"/>
    <w:rsid w:val="00B75205"/>
    <w:rsid w:val="00B753C9"/>
    <w:rsid w:val="00B75ADB"/>
    <w:rsid w:val="00B76EC6"/>
    <w:rsid w:val="00B8109C"/>
    <w:rsid w:val="00B81B5A"/>
    <w:rsid w:val="00B82850"/>
    <w:rsid w:val="00B854F4"/>
    <w:rsid w:val="00B85C1F"/>
    <w:rsid w:val="00B86BEC"/>
    <w:rsid w:val="00B87B16"/>
    <w:rsid w:val="00B87D3E"/>
    <w:rsid w:val="00B9044C"/>
    <w:rsid w:val="00B91244"/>
    <w:rsid w:val="00B91354"/>
    <w:rsid w:val="00B91BF8"/>
    <w:rsid w:val="00B92FF7"/>
    <w:rsid w:val="00B9387E"/>
    <w:rsid w:val="00B95B2A"/>
    <w:rsid w:val="00B96D87"/>
    <w:rsid w:val="00BA1677"/>
    <w:rsid w:val="00BA27F2"/>
    <w:rsid w:val="00BA7B34"/>
    <w:rsid w:val="00BB250F"/>
    <w:rsid w:val="00BB29CE"/>
    <w:rsid w:val="00BB4289"/>
    <w:rsid w:val="00BB4FCB"/>
    <w:rsid w:val="00BC024A"/>
    <w:rsid w:val="00BC087D"/>
    <w:rsid w:val="00BC09D8"/>
    <w:rsid w:val="00BC0CC9"/>
    <w:rsid w:val="00BC0CFF"/>
    <w:rsid w:val="00BC0FBA"/>
    <w:rsid w:val="00BC394A"/>
    <w:rsid w:val="00BC4187"/>
    <w:rsid w:val="00BC4A4C"/>
    <w:rsid w:val="00BD0C07"/>
    <w:rsid w:val="00BD190A"/>
    <w:rsid w:val="00BD2547"/>
    <w:rsid w:val="00BD2B17"/>
    <w:rsid w:val="00BD2E7C"/>
    <w:rsid w:val="00BD3BA7"/>
    <w:rsid w:val="00BD4740"/>
    <w:rsid w:val="00BD69A6"/>
    <w:rsid w:val="00BD7A87"/>
    <w:rsid w:val="00BD7ED6"/>
    <w:rsid w:val="00BE0DE3"/>
    <w:rsid w:val="00BE20F2"/>
    <w:rsid w:val="00BE3C53"/>
    <w:rsid w:val="00BE4887"/>
    <w:rsid w:val="00BE6D24"/>
    <w:rsid w:val="00BF0E4E"/>
    <w:rsid w:val="00BF15E4"/>
    <w:rsid w:val="00BF72AA"/>
    <w:rsid w:val="00BF79C0"/>
    <w:rsid w:val="00C0374C"/>
    <w:rsid w:val="00C05EED"/>
    <w:rsid w:val="00C0798C"/>
    <w:rsid w:val="00C11387"/>
    <w:rsid w:val="00C11757"/>
    <w:rsid w:val="00C1194A"/>
    <w:rsid w:val="00C11C45"/>
    <w:rsid w:val="00C2076E"/>
    <w:rsid w:val="00C20F7B"/>
    <w:rsid w:val="00C243AB"/>
    <w:rsid w:val="00C27C79"/>
    <w:rsid w:val="00C328AF"/>
    <w:rsid w:val="00C33BC6"/>
    <w:rsid w:val="00C33E8E"/>
    <w:rsid w:val="00C36E94"/>
    <w:rsid w:val="00C37468"/>
    <w:rsid w:val="00C37B5C"/>
    <w:rsid w:val="00C40979"/>
    <w:rsid w:val="00C46039"/>
    <w:rsid w:val="00C477FB"/>
    <w:rsid w:val="00C479E2"/>
    <w:rsid w:val="00C47F77"/>
    <w:rsid w:val="00C50666"/>
    <w:rsid w:val="00C5164B"/>
    <w:rsid w:val="00C5262B"/>
    <w:rsid w:val="00C52674"/>
    <w:rsid w:val="00C532ED"/>
    <w:rsid w:val="00C544CC"/>
    <w:rsid w:val="00C558E0"/>
    <w:rsid w:val="00C55903"/>
    <w:rsid w:val="00C55FF4"/>
    <w:rsid w:val="00C56CC7"/>
    <w:rsid w:val="00C56FDD"/>
    <w:rsid w:val="00C63E98"/>
    <w:rsid w:val="00C644B0"/>
    <w:rsid w:val="00C673E0"/>
    <w:rsid w:val="00C67C2B"/>
    <w:rsid w:val="00C70E1D"/>
    <w:rsid w:val="00C71793"/>
    <w:rsid w:val="00C72896"/>
    <w:rsid w:val="00C737B1"/>
    <w:rsid w:val="00C754DE"/>
    <w:rsid w:val="00C84311"/>
    <w:rsid w:val="00C8466D"/>
    <w:rsid w:val="00C85803"/>
    <w:rsid w:val="00C86710"/>
    <w:rsid w:val="00C871E4"/>
    <w:rsid w:val="00C9591F"/>
    <w:rsid w:val="00C96C57"/>
    <w:rsid w:val="00C9717F"/>
    <w:rsid w:val="00CA0BA4"/>
    <w:rsid w:val="00CA2B40"/>
    <w:rsid w:val="00CA36AF"/>
    <w:rsid w:val="00CA6098"/>
    <w:rsid w:val="00CB2F68"/>
    <w:rsid w:val="00CB4822"/>
    <w:rsid w:val="00CB5B9E"/>
    <w:rsid w:val="00CC1DE0"/>
    <w:rsid w:val="00CC486F"/>
    <w:rsid w:val="00CC4B3C"/>
    <w:rsid w:val="00CC4B70"/>
    <w:rsid w:val="00CC6260"/>
    <w:rsid w:val="00CC684E"/>
    <w:rsid w:val="00CD0A59"/>
    <w:rsid w:val="00CD32D3"/>
    <w:rsid w:val="00CD5185"/>
    <w:rsid w:val="00CD66D9"/>
    <w:rsid w:val="00CE2698"/>
    <w:rsid w:val="00CE2CCC"/>
    <w:rsid w:val="00CE318B"/>
    <w:rsid w:val="00CE3BFF"/>
    <w:rsid w:val="00CE7A72"/>
    <w:rsid w:val="00CF1CB7"/>
    <w:rsid w:val="00CF295A"/>
    <w:rsid w:val="00CF2F53"/>
    <w:rsid w:val="00CF3726"/>
    <w:rsid w:val="00CF5BF0"/>
    <w:rsid w:val="00CF5C45"/>
    <w:rsid w:val="00CF6E89"/>
    <w:rsid w:val="00CF7482"/>
    <w:rsid w:val="00CF7CAD"/>
    <w:rsid w:val="00D000D6"/>
    <w:rsid w:val="00D004B9"/>
    <w:rsid w:val="00D01355"/>
    <w:rsid w:val="00D01BA2"/>
    <w:rsid w:val="00D0271B"/>
    <w:rsid w:val="00D027C4"/>
    <w:rsid w:val="00D04576"/>
    <w:rsid w:val="00D05125"/>
    <w:rsid w:val="00D111DC"/>
    <w:rsid w:val="00D138D0"/>
    <w:rsid w:val="00D14C9D"/>
    <w:rsid w:val="00D14DBE"/>
    <w:rsid w:val="00D15CE0"/>
    <w:rsid w:val="00D16353"/>
    <w:rsid w:val="00D202A2"/>
    <w:rsid w:val="00D20527"/>
    <w:rsid w:val="00D25727"/>
    <w:rsid w:val="00D30BBF"/>
    <w:rsid w:val="00D33489"/>
    <w:rsid w:val="00D35433"/>
    <w:rsid w:val="00D37526"/>
    <w:rsid w:val="00D37FBA"/>
    <w:rsid w:val="00D415B8"/>
    <w:rsid w:val="00D41800"/>
    <w:rsid w:val="00D42150"/>
    <w:rsid w:val="00D42D22"/>
    <w:rsid w:val="00D436DC"/>
    <w:rsid w:val="00D444AD"/>
    <w:rsid w:val="00D45781"/>
    <w:rsid w:val="00D46737"/>
    <w:rsid w:val="00D51A2C"/>
    <w:rsid w:val="00D53037"/>
    <w:rsid w:val="00D54942"/>
    <w:rsid w:val="00D57085"/>
    <w:rsid w:val="00D6223D"/>
    <w:rsid w:val="00D651A1"/>
    <w:rsid w:val="00D653ED"/>
    <w:rsid w:val="00D6586E"/>
    <w:rsid w:val="00D6791B"/>
    <w:rsid w:val="00D73192"/>
    <w:rsid w:val="00D764CE"/>
    <w:rsid w:val="00D83953"/>
    <w:rsid w:val="00D862ED"/>
    <w:rsid w:val="00D8754D"/>
    <w:rsid w:val="00D928E7"/>
    <w:rsid w:val="00D94DD6"/>
    <w:rsid w:val="00D94F7F"/>
    <w:rsid w:val="00D954A9"/>
    <w:rsid w:val="00D974D6"/>
    <w:rsid w:val="00D97E4A"/>
    <w:rsid w:val="00DA197C"/>
    <w:rsid w:val="00DA2B43"/>
    <w:rsid w:val="00DA5C31"/>
    <w:rsid w:val="00DA69F3"/>
    <w:rsid w:val="00DB02B2"/>
    <w:rsid w:val="00DB0814"/>
    <w:rsid w:val="00DB11ED"/>
    <w:rsid w:val="00DB129B"/>
    <w:rsid w:val="00DB28C2"/>
    <w:rsid w:val="00DB2FB3"/>
    <w:rsid w:val="00DB3547"/>
    <w:rsid w:val="00DB620D"/>
    <w:rsid w:val="00DC3940"/>
    <w:rsid w:val="00DC41CF"/>
    <w:rsid w:val="00DC7451"/>
    <w:rsid w:val="00DD07FE"/>
    <w:rsid w:val="00DD0812"/>
    <w:rsid w:val="00DD2571"/>
    <w:rsid w:val="00DD518B"/>
    <w:rsid w:val="00DD6256"/>
    <w:rsid w:val="00DE39C6"/>
    <w:rsid w:val="00DE39E6"/>
    <w:rsid w:val="00DE3E3A"/>
    <w:rsid w:val="00DE621E"/>
    <w:rsid w:val="00DF0D99"/>
    <w:rsid w:val="00DF2156"/>
    <w:rsid w:val="00DF27F5"/>
    <w:rsid w:val="00DF2D4E"/>
    <w:rsid w:val="00DF3CB6"/>
    <w:rsid w:val="00DF3EE9"/>
    <w:rsid w:val="00DF5642"/>
    <w:rsid w:val="00DF7C25"/>
    <w:rsid w:val="00E00577"/>
    <w:rsid w:val="00E00E36"/>
    <w:rsid w:val="00E01245"/>
    <w:rsid w:val="00E01775"/>
    <w:rsid w:val="00E04497"/>
    <w:rsid w:val="00E05310"/>
    <w:rsid w:val="00E0656B"/>
    <w:rsid w:val="00E11A80"/>
    <w:rsid w:val="00E12C43"/>
    <w:rsid w:val="00E13629"/>
    <w:rsid w:val="00E142AB"/>
    <w:rsid w:val="00E15063"/>
    <w:rsid w:val="00E168B7"/>
    <w:rsid w:val="00E17874"/>
    <w:rsid w:val="00E20883"/>
    <w:rsid w:val="00E22242"/>
    <w:rsid w:val="00E23BD8"/>
    <w:rsid w:val="00E23DDE"/>
    <w:rsid w:val="00E24BE3"/>
    <w:rsid w:val="00E27BA1"/>
    <w:rsid w:val="00E310F7"/>
    <w:rsid w:val="00E32255"/>
    <w:rsid w:val="00E3244C"/>
    <w:rsid w:val="00E33394"/>
    <w:rsid w:val="00E351CA"/>
    <w:rsid w:val="00E37A8E"/>
    <w:rsid w:val="00E37BB3"/>
    <w:rsid w:val="00E4210F"/>
    <w:rsid w:val="00E4613D"/>
    <w:rsid w:val="00E505F6"/>
    <w:rsid w:val="00E53ED2"/>
    <w:rsid w:val="00E55EBD"/>
    <w:rsid w:val="00E60011"/>
    <w:rsid w:val="00E60354"/>
    <w:rsid w:val="00E63C37"/>
    <w:rsid w:val="00E642C7"/>
    <w:rsid w:val="00E65AB7"/>
    <w:rsid w:val="00E72CD2"/>
    <w:rsid w:val="00E7337F"/>
    <w:rsid w:val="00E73AC4"/>
    <w:rsid w:val="00E74CF0"/>
    <w:rsid w:val="00E74D40"/>
    <w:rsid w:val="00E77880"/>
    <w:rsid w:val="00E811AF"/>
    <w:rsid w:val="00E81F90"/>
    <w:rsid w:val="00E822FA"/>
    <w:rsid w:val="00E83CB5"/>
    <w:rsid w:val="00E83E56"/>
    <w:rsid w:val="00E85A54"/>
    <w:rsid w:val="00E91749"/>
    <w:rsid w:val="00E92413"/>
    <w:rsid w:val="00E93D6D"/>
    <w:rsid w:val="00E9730B"/>
    <w:rsid w:val="00E97354"/>
    <w:rsid w:val="00EA0AB7"/>
    <w:rsid w:val="00EA0DCF"/>
    <w:rsid w:val="00EA10FD"/>
    <w:rsid w:val="00EA1DF5"/>
    <w:rsid w:val="00EA3770"/>
    <w:rsid w:val="00EA54E3"/>
    <w:rsid w:val="00EA57F2"/>
    <w:rsid w:val="00EA586A"/>
    <w:rsid w:val="00EA788E"/>
    <w:rsid w:val="00EB0CBD"/>
    <w:rsid w:val="00EB2AB3"/>
    <w:rsid w:val="00EB72E7"/>
    <w:rsid w:val="00EC287E"/>
    <w:rsid w:val="00EC5787"/>
    <w:rsid w:val="00EC6BB6"/>
    <w:rsid w:val="00EC72B7"/>
    <w:rsid w:val="00ED34B3"/>
    <w:rsid w:val="00ED35AC"/>
    <w:rsid w:val="00ED5307"/>
    <w:rsid w:val="00ED53A3"/>
    <w:rsid w:val="00ED7123"/>
    <w:rsid w:val="00EE1710"/>
    <w:rsid w:val="00EE20C4"/>
    <w:rsid w:val="00EE25B1"/>
    <w:rsid w:val="00EE27B7"/>
    <w:rsid w:val="00EE36FF"/>
    <w:rsid w:val="00EE5E8F"/>
    <w:rsid w:val="00EE5EA3"/>
    <w:rsid w:val="00EE6D93"/>
    <w:rsid w:val="00EF0876"/>
    <w:rsid w:val="00EF1887"/>
    <w:rsid w:val="00EF615B"/>
    <w:rsid w:val="00F02DB0"/>
    <w:rsid w:val="00F04522"/>
    <w:rsid w:val="00F04D01"/>
    <w:rsid w:val="00F05F24"/>
    <w:rsid w:val="00F068FB"/>
    <w:rsid w:val="00F06D63"/>
    <w:rsid w:val="00F103BE"/>
    <w:rsid w:val="00F108D4"/>
    <w:rsid w:val="00F13FC9"/>
    <w:rsid w:val="00F14C7C"/>
    <w:rsid w:val="00F162F9"/>
    <w:rsid w:val="00F16725"/>
    <w:rsid w:val="00F16D6B"/>
    <w:rsid w:val="00F1739A"/>
    <w:rsid w:val="00F17679"/>
    <w:rsid w:val="00F20405"/>
    <w:rsid w:val="00F206EA"/>
    <w:rsid w:val="00F20A4F"/>
    <w:rsid w:val="00F21EFB"/>
    <w:rsid w:val="00F31CF9"/>
    <w:rsid w:val="00F329D3"/>
    <w:rsid w:val="00F3331F"/>
    <w:rsid w:val="00F33F9E"/>
    <w:rsid w:val="00F34A0C"/>
    <w:rsid w:val="00F409FC"/>
    <w:rsid w:val="00F4255A"/>
    <w:rsid w:val="00F43333"/>
    <w:rsid w:val="00F44A35"/>
    <w:rsid w:val="00F465CC"/>
    <w:rsid w:val="00F47B96"/>
    <w:rsid w:val="00F50B7D"/>
    <w:rsid w:val="00F514D4"/>
    <w:rsid w:val="00F51A76"/>
    <w:rsid w:val="00F527D5"/>
    <w:rsid w:val="00F5709C"/>
    <w:rsid w:val="00F57A0E"/>
    <w:rsid w:val="00F61B6E"/>
    <w:rsid w:val="00F63180"/>
    <w:rsid w:val="00F636CD"/>
    <w:rsid w:val="00F64394"/>
    <w:rsid w:val="00F67F2A"/>
    <w:rsid w:val="00F703FA"/>
    <w:rsid w:val="00F70CC5"/>
    <w:rsid w:val="00F712A1"/>
    <w:rsid w:val="00F72FB2"/>
    <w:rsid w:val="00F733F2"/>
    <w:rsid w:val="00F7412E"/>
    <w:rsid w:val="00F76B0A"/>
    <w:rsid w:val="00F771CF"/>
    <w:rsid w:val="00F77683"/>
    <w:rsid w:val="00F800CF"/>
    <w:rsid w:val="00F80605"/>
    <w:rsid w:val="00F811B9"/>
    <w:rsid w:val="00F813AC"/>
    <w:rsid w:val="00F82418"/>
    <w:rsid w:val="00F90CDD"/>
    <w:rsid w:val="00F91F5A"/>
    <w:rsid w:val="00F942E0"/>
    <w:rsid w:val="00F9624F"/>
    <w:rsid w:val="00FA1142"/>
    <w:rsid w:val="00FA1C4D"/>
    <w:rsid w:val="00FA428E"/>
    <w:rsid w:val="00FA43EA"/>
    <w:rsid w:val="00FA502C"/>
    <w:rsid w:val="00FA701D"/>
    <w:rsid w:val="00FB0A64"/>
    <w:rsid w:val="00FB3041"/>
    <w:rsid w:val="00FB397D"/>
    <w:rsid w:val="00FC2F4B"/>
    <w:rsid w:val="00FC41DC"/>
    <w:rsid w:val="00FC6105"/>
    <w:rsid w:val="00FC7417"/>
    <w:rsid w:val="00FD0F95"/>
    <w:rsid w:val="00FD1D5B"/>
    <w:rsid w:val="00FD3770"/>
    <w:rsid w:val="00FD732B"/>
    <w:rsid w:val="00FD7A9F"/>
    <w:rsid w:val="00FE1105"/>
    <w:rsid w:val="00FE1339"/>
    <w:rsid w:val="00FE4F25"/>
    <w:rsid w:val="00FE635E"/>
    <w:rsid w:val="00FE651D"/>
    <w:rsid w:val="00FF5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1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5B24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44A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4A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25C9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52367F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510B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703D8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7510B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703D82"/>
    <w:rPr>
      <w:rFonts w:cs="Times New Roman"/>
    </w:rPr>
  </w:style>
  <w:style w:type="paragraph" w:styleId="a6">
    <w:name w:val="Body Text Indent"/>
    <w:basedOn w:val="a"/>
    <w:link w:val="a7"/>
    <w:uiPriority w:val="99"/>
    <w:rsid w:val="000304E8"/>
    <w:pPr>
      <w:widowControl w:val="0"/>
      <w:overflowPunct/>
      <w:autoSpaceDE/>
      <w:autoSpaceDN/>
      <w:adjustRightInd/>
      <w:ind w:firstLine="720"/>
      <w:jc w:val="both"/>
      <w:textAlignment w:val="auto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27510B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F44A35"/>
    <w:pPr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a9">
    <w:name w:val="Название Знак"/>
    <w:basedOn w:val="a0"/>
    <w:link w:val="a8"/>
    <w:uiPriority w:val="99"/>
    <w:locked/>
    <w:rsid w:val="0027510B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Body Text"/>
    <w:basedOn w:val="a"/>
    <w:link w:val="ab"/>
    <w:rsid w:val="00F44A35"/>
    <w:pPr>
      <w:spacing w:after="120"/>
    </w:pPr>
  </w:style>
  <w:style w:type="character" w:customStyle="1" w:styleId="ab">
    <w:name w:val="Основной текст Знак"/>
    <w:basedOn w:val="a0"/>
    <w:link w:val="aa"/>
    <w:locked/>
    <w:rsid w:val="0027510B"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0023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7510B"/>
    <w:rPr>
      <w:rFonts w:cs="Times New Roman"/>
      <w:sz w:val="2"/>
    </w:rPr>
  </w:style>
  <w:style w:type="paragraph" w:styleId="21">
    <w:name w:val="Body Text 2"/>
    <w:basedOn w:val="a"/>
    <w:link w:val="22"/>
    <w:uiPriority w:val="99"/>
    <w:rsid w:val="005B24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25C9E"/>
    <w:rPr>
      <w:rFonts w:cs="Times New Roman"/>
    </w:rPr>
  </w:style>
  <w:style w:type="paragraph" w:styleId="23">
    <w:name w:val="Body Text Indent 2"/>
    <w:basedOn w:val="a"/>
    <w:link w:val="24"/>
    <w:uiPriority w:val="99"/>
    <w:rsid w:val="005B24AB"/>
    <w:pPr>
      <w:spacing w:after="120" w:line="480" w:lineRule="auto"/>
      <w:ind w:left="36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27510B"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70B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uiPriority w:val="99"/>
    <w:rsid w:val="0021591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11">
    <w:name w:val="Знак1"/>
    <w:basedOn w:val="a"/>
    <w:uiPriority w:val="99"/>
    <w:rsid w:val="00700D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25">
    <w:name w:val="Знак2"/>
    <w:basedOn w:val="a"/>
    <w:uiPriority w:val="99"/>
    <w:rsid w:val="00D6586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uiPriority w:val="99"/>
    <w:rsid w:val="00DA197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1">
    <w:name w:val="Body Text 3"/>
    <w:basedOn w:val="a"/>
    <w:link w:val="32"/>
    <w:uiPriority w:val="99"/>
    <w:rsid w:val="005C50A0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5C50A0"/>
    <w:rPr>
      <w:rFonts w:cs="Times New Roman"/>
      <w:sz w:val="16"/>
    </w:rPr>
  </w:style>
  <w:style w:type="paragraph" w:styleId="af0">
    <w:name w:val="List Paragraph"/>
    <w:basedOn w:val="a"/>
    <w:uiPriority w:val="99"/>
    <w:qFormat/>
    <w:rsid w:val="00E83E56"/>
    <w:pPr>
      <w:ind w:left="720"/>
      <w:contextualSpacing/>
    </w:pPr>
  </w:style>
  <w:style w:type="paragraph" w:customStyle="1" w:styleId="33">
    <w:name w:val="Знак3"/>
    <w:basedOn w:val="a"/>
    <w:uiPriority w:val="99"/>
    <w:rsid w:val="00D30BB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styleId="af1">
    <w:name w:val="footer"/>
    <w:basedOn w:val="a"/>
    <w:link w:val="af2"/>
    <w:uiPriority w:val="99"/>
    <w:rsid w:val="00487F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487FF6"/>
    <w:rPr>
      <w:rFonts w:cs="Times New Roman"/>
    </w:rPr>
  </w:style>
  <w:style w:type="paragraph" w:styleId="af3">
    <w:name w:val="No Spacing"/>
    <w:uiPriority w:val="99"/>
    <w:qFormat/>
    <w:rsid w:val="0052367F"/>
    <w:rPr>
      <w:rFonts w:ascii="Calibri" w:hAnsi="Calibri"/>
      <w:lang w:eastAsia="en-US"/>
    </w:rPr>
  </w:style>
  <w:style w:type="paragraph" w:styleId="af4">
    <w:name w:val="Normal (Web)"/>
    <w:basedOn w:val="a"/>
    <w:uiPriority w:val="99"/>
    <w:rsid w:val="00A5001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605D3D"/>
    <w:rPr>
      <w:color w:val="0000FF"/>
      <w:u w:val="single"/>
    </w:rPr>
  </w:style>
  <w:style w:type="paragraph" w:customStyle="1" w:styleId="12">
    <w:name w:val="Без интервала1"/>
    <w:rsid w:val="00362792"/>
    <w:pPr>
      <w:suppressAutoHyphens/>
      <w:spacing w:line="100" w:lineRule="atLeast"/>
    </w:pPr>
    <w:rPr>
      <w:rFonts w:ascii="Calibri" w:eastAsia="Calibri" w:hAnsi="Calibri"/>
      <w:lang w:eastAsia="ar-SA"/>
    </w:rPr>
  </w:style>
  <w:style w:type="character" w:styleId="af6">
    <w:name w:val="Strong"/>
    <w:basedOn w:val="a0"/>
    <w:uiPriority w:val="22"/>
    <w:qFormat/>
    <w:locked/>
    <w:rsid w:val="0023537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03EFB"/>
    <w:pPr>
      <w:widowControl w:val="0"/>
      <w:overflowPunct/>
      <w:adjustRightInd/>
      <w:ind w:left="110"/>
      <w:textAlignment w:val="auto"/>
    </w:pPr>
    <w:rPr>
      <w:sz w:val="22"/>
      <w:szCs w:val="22"/>
      <w:lang w:bidi="ru-RU"/>
    </w:rPr>
  </w:style>
  <w:style w:type="paragraph" w:customStyle="1" w:styleId="26">
    <w:name w:val="Без интервала2"/>
    <w:rsid w:val="00DB3547"/>
    <w:pPr>
      <w:suppressAutoHyphens/>
      <w:spacing w:line="100" w:lineRule="atLeast"/>
    </w:pPr>
    <w:rPr>
      <w:rFonts w:ascii="Calibri" w:eastAsia="Calibri" w:hAnsi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1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5B24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44A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4A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25C9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2367F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703D8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703D82"/>
    <w:rPr>
      <w:rFonts w:cs="Times New Roman"/>
    </w:rPr>
  </w:style>
  <w:style w:type="paragraph" w:styleId="a6">
    <w:name w:val="Body Text Indent"/>
    <w:basedOn w:val="a"/>
    <w:link w:val="a7"/>
    <w:uiPriority w:val="99"/>
    <w:rsid w:val="000304E8"/>
    <w:pPr>
      <w:widowControl w:val="0"/>
      <w:overflowPunct/>
      <w:autoSpaceDE/>
      <w:autoSpaceDN/>
      <w:adjustRightInd/>
      <w:ind w:firstLine="720"/>
      <w:jc w:val="both"/>
      <w:textAlignment w:val="auto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F44A35"/>
    <w:pPr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a9">
    <w:name w:val="Название Знак"/>
    <w:basedOn w:val="a0"/>
    <w:link w:val="a8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Body Text"/>
    <w:basedOn w:val="a"/>
    <w:link w:val="ab"/>
    <w:rsid w:val="00F44A35"/>
    <w:pPr>
      <w:spacing w:after="120"/>
    </w:pPr>
  </w:style>
  <w:style w:type="character" w:customStyle="1" w:styleId="ab">
    <w:name w:val="Основной текст Знак"/>
    <w:basedOn w:val="a0"/>
    <w:link w:val="aa"/>
    <w:locked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0023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cs="Times New Roman"/>
      <w:sz w:val="2"/>
    </w:rPr>
  </w:style>
  <w:style w:type="paragraph" w:styleId="21">
    <w:name w:val="Body Text 2"/>
    <w:basedOn w:val="a"/>
    <w:link w:val="22"/>
    <w:uiPriority w:val="99"/>
    <w:rsid w:val="005B24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25C9E"/>
    <w:rPr>
      <w:rFonts w:cs="Times New Roman"/>
    </w:rPr>
  </w:style>
  <w:style w:type="paragraph" w:styleId="23">
    <w:name w:val="Body Text Indent 2"/>
    <w:basedOn w:val="a"/>
    <w:link w:val="24"/>
    <w:uiPriority w:val="99"/>
    <w:rsid w:val="005B24AB"/>
    <w:pPr>
      <w:spacing w:after="120" w:line="480" w:lineRule="auto"/>
      <w:ind w:left="36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70B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uiPriority w:val="99"/>
    <w:rsid w:val="0021591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11">
    <w:name w:val="Знак1"/>
    <w:basedOn w:val="a"/>
    <w:uiPriority w:val="99"/>
    <w:rsid w:val="00700D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25">
    <w:name w:val="Знак2"/>
    <w:basedOn w:val="a"/>
    <w:uiPriority w:val="99"/>
    <w:rsid w:val="00D6586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uiPriority w:val="99"/>
    <w:rsid w:val="00DA197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1">
    <w:name w:val="Body Text 3"/>
    <w:basedOn w:val="a"/>
    <w:link w:val="32"/>
    <w:uiPriority w:val="99"/>
    <w:rsid w:val="005C50A0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5C50A0"/>
    <w:rPr>
      <w:rFonts w:cs="Times New Roman"/>
      <w:sz w:val="16"/>
    </w:rPr>
  </w:style>
  <w:style w:type="paragraph" w:styleId="af0">
    <w:name w:val="List Paragraph"/>
    <w:basedOn w:val="a"/>
    <w:uiPriority w:val="99"/>
    <w:qFormat/>
    <w:rsid w:val="00E83E56"/>
    <w:pPr>
      <w:ind w:left="720"/>
      <w:contextualSpacing/>
    </w:pPr>
  </w:style>
  <w:style w:type="paragraph" w:customStyle="1" w:styleId="33">
    <w:name w:val="Знак3"/>
    <w:basedOn w:val="a"/>
    <w:uiPriority w:val="99"/>
    <w:rsid w:val="00D30BB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styleId="af1">
    <w:name w:val="footer"/>
    <w:basedOn w:val="a"/>
    <w:link w:val="af2"/>
    <w:uiPriority w:val="99"/>
    <w:rsid w:val="00487F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487FF6"/>
    <w:rPr>
      <w:rFonts w:cs="Times New Roman"/>
    </w:rPr>
  </w:style>
  <w:style w:type="paragraph" w:styleId="af3">
    <w:name w:val="No Spacing"/>
    <w:uiPriority w:val="99"/>
    <w:qFormat/>
    <w:rsid w:val="0052367F"/>
    <w:rPr>
      <w:rFonts w:ascii="Calibri" w:hAnsi="Calibri"/>
      <w:lang w:eastAsia="en-US"/>
    </w:rPr>
  </w:style>
  <w:style w:type="paragraph" w:styleId="af4">
    <w:name w:val="Normal (Web)"/>
    <w:basedOn w:val="a"/>
    <w:uiPriority w:val="99"/>
    <w:rsid w:val="00A5001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605D3D"/>
    <w:rPr>
      <w:color w:val="0000FF"/>
      <w:u w:val="single"/>
    </w:rPr>
  </w:style>
  <w:style w:type="paragraph" w:customStyle="1" w:styleId="12">
    <w:name w:val="Без интервала1"/>
    <w:rsid w:val="00362792"/>
    <w:pPr>
      <w:suppressAutoHyphens/>
      <w:spacing w:line="100" w:lineRule="atLeast"/>
    </w:pPr>
    <w:rPr>
      <w:rFonts w:ascii="Calibri" w:eastAsia="Calibri" w:hAnsi="Calibri"/>
      <w:lang w:eastAsia="ar-SA"/>
    </w:rPr>
  </w:style>
  <w:style w:type="character" w:styleId="af6">
    <w:name w:val="Strong"/>
    <w:basedOn w:val="a0"/>
    <w:uiPriority w:val="22"/>
    <w:qFormat/>
    <w:locked/>
    <w:rsid w:val="0023537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03EFB"/>
    <w:pPr>
      <w:widowControl w:val="0"/>
      <w:overflowPunct/>
      <w:adjustRightInd/>
      <w:ind w:left="110"/>
      <w:textAlignment w:val="auto"/>
    </w:pPr>
    <w:rPr>
      <w:sz w:val="22"/>
      <w:szCs w:val="22"/>
      <w:lang w:bidi="ru-RU"/>
    </w:rPr>
  </w:style>
  <w:style w:type="paragraph" w:customStyle="1" w:styleId="26">
    <w:name w:val="Без интервала2"/>
    <w:rsid w:val="00DB3547"/>
    <w:pPr>
      <w:suppressAutoHyphens/>
      <w:spacing w:line="100" w:lineRule="atLeast"/>
    </w:pPr>
    <w:rPr>
      <w:rFonts w:ascii="Calibri" w:eastAsia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86;&#1089;&#1090;&#1072;&#1085;&#1086;&#1074;&#1083;&#1077;&#1085;&#1080;&#1077;%20&#1052;&#105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BEEA-B3F8-4C63-A797-44FF0239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МО.dot</Template>
  <TotalTime>6</TotalTime>
  <Pages>1</Pages>
  <Words>244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САМОУПРАВЛЕНИЯ</vt:lpstr>
    </vt:vector>
  </TitlesOfParts>
  <Company>Отдел культуры Бердска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САМОУПРАВЛЕНИЯ</dc:title>
  <dc:creator>1</dc:creator>
  <cp:lastModifiedBy>Андрейченко Зоя Федоровна</cp:lastModifiedBy>
  <cp:revision>6</cp:revision>
  <cp:lastPrinted>2025-12-22T03:24:00Z</cp:lastPrinted>
  <dcterms:created xsi:type="dcterms:W3CDTF">2025-12-18T06:35:00Z</dcterms:created>
  <dcterms:modified xsi:type="dcterms:W3CDTF">2025-12-22T03:24:00Z</dcterms:modified>
</cp:coreProperties>
</file>